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7C4A4242" w14:textId="7A7CF337" w:rsidR="007C7438" w:rsidRDefault="005D379C">
      <w:pPr>
        <w:rPr>
          <w:i/>
          <w:sz w:val="52"/>
          <w:szCs w:val="52"/>
        </w:rPr>
        <w:sectPr w:rsidR="007C743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pPr>
      <w:r>
        <w:rPr>
          <w:rFonts w:asciiTheme="majorHAnsi" w:eastAsiaTheme="majorEastAsia" w:hAnsiTheme="majorHAnsi" w:cstheme="majorBidi"/>
          <w:noProof/>
          <w:color w:val="E7E6E6" w:themeColor="background2"/>
          <w:spacing w:val="30"/>
          <w:sz w:val="72"/>
          <w:szCs w:val="72"/>
          <w:lang w:eastAsia="en-AU"/>
        </w:rPr>
        <mc:AlternateContent>
          <mc:Choice Requires="wpg">
            <w:drawing>
              <wp:anchor distT="0" distB="0" distL="114300" distR="114300" simplePos="0" relativeHeight="251714560" behindDoc="0" locked="0" layoutInCell="1" allowOverlap="1" wp14:anchorId="268B6CCC" wp14:editId="7CDF8294">
                <wp:simplePos x="0" y="0"/>
                <wp:positionH relativeFrom="page">
                  <wp:align>left</wp:align>
                </wp:positionH>
                <wp:positionV relativeFrom="paragraph">
                  <wp:posOffset>-914400</wp:posOffset>
                </wp:positionV>
                <wp:extent cx="7614285" cy="10770235"/>
                <wp:effectExtent l="0" t="0" r="5715"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14285" cy="10770235"/>
                          <a:chOff x="0" y="0"/>
                          <a:chExt cx="7614285" cy="10770235"/>
                        </a:xfrm>
                      </wpg:grpSpPr>
                      <pic:pic xmlns:pic="http://schemas.openxmlformats.org/drawingml/2006/picture">
                        <pic:nvPicPr>
                          <pic:cNvPr id="7" name="Picture 7"/>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614285" cy="10770235"/>
                          </a:xfrm>
                          <a:prstGeom prst="rect">
                            <a:avLst/>
                          </a:prstGeom>
                        </pic:spPr>
                      </pic:pic>
                      <wps:wsp>
                        <wps:cNvPr id="9" name="Oval 9"/>
                        <wps:cNvSpPr/>
                        <wps:spPr>
                          <a:xfrm>
                            <a:off x="914400" y="3724274"/>
                            <a:ext cx="3800475" cy="3648075"/>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8545B2" w14:textId="37345416" w:rsidR="00950D9D" w:rsidRDefault="00950D9D" w:rsidP="005D379C">
                              <w:pPr>
                                <w:jc w:val="center"/>
                                <w:rPr>
                                  <w:b/>
                                  <w:color w:val="000000" w:themeColor="text1"/>
                                  <w:sz w:val="34"/>
                                  <w:szCs w:val="34"/>
                                </w:rPr>
                              </w:pPr>
                              <w:r w:rsidRPr="00816033">
                                <w:rPr>
                                  <w:b/>
                                  <w:color w:val="000000" w:themeColor="text1"/>
                                  <w:sz w:val="34"/>
                                  <w:szCs w:val="34"/>
                                </w:rPr>
                                <w:t>Submission to the Reserve Bank of Australia</w:t>
                              </w:r>
                              <w:r>
                                <w:rPr>
                                  <w:b/>
                                  <w:color w:val="000000" w:themeColor="text1"/>
                                  <w:sz w:val="34"/>
                                  <w:szCs w:val="34"/>
                                </w:rPr>
                                <w:t>.</w:t>
                              </w:r>
                            </w:p>
                            <w:p w14:paraId="74CFAAD5" w14:textId="7ED20B03" w:rsidR="00950D9D" w:rsidRPr="00816033" w:rsidRDefault="00950D9D" w:rsidP="005D379C">
                              <w:pPr>
                                <w:jc w:val="center"/>
                                <w:rPr>
                                  <w:b/>
                                  <w:color w:val="000000" w:themeColor="text1"/>
                                  <w:sz w:val="34"/>
                                  <w:szCs w:val="34"/>
                                </w:rPr>
                              </w:pPr>
                              <w:r>
                                <w:rPr>
                                  <w:b/>
                                  <w:color w:val="000000" w:themeColor="text1"/>
                                  <w:sz w:val="34"/>
                                  <w:szCs w:val="34"/>
                                </w:rPr>
                                <w:t>AFTA</w:t>
                              </w:r>
                              <w:r w:rsidR="0078565A">
                                <w:rPr>
                                  <w:b/>
                                  <w:color w:val="000000" w:themeColor="text1"/>
                                  <w:sz w:val="34"/>
                                  <w:szCs w:val="34"/>
                                </w:rPr>
                                <w:t>’s</w:t>
                              </w:r>
                              <w:r>
                                <w:rPr>
                                  <w:b/>
                                  <w:color w:val="000000" w:themeColor="text1"/>
                                  <w:sz w:val="34"/>
                                  <w:szCs w:val="34"/>
                                </w:rPr>
                                <w:t xml:space="preserve"> response to the R</w:t>
                              </w:r>
                              <w:r w:rsidRPr="00816033">
                                <w:rPr>
                                  <w:b/>
                                  <w:color w:val="000000" w:themeColor="text1"/>
                                  <w:sz w:val="34"/>
                                  <w:szCs w:val="34"/>
                                </w:rPr>
                                <w:t>eview of card payments regulation</w:t>
                              </w:r>
                              <w:r>
                                <w:rPr>
                                  <w:b/>
                                  <w:color w:val="000000" w:themeColor="text1"/>
                                  <w:sz w:val="34"/>
                                  <w:szCs w:val="34"/>
                                </w:rPr>
                                <w:t xml:space="preserve"> Consultation Paper December 2015.</w:t>
                              </w:r>
                            </w:p>
                            <w:p w14:paraId="5DD9A02B" w14:textId="77777777" w:rsidR="00950D9D" w:rsidRPr="00D24A8B" w:rsidRDefault="00950D9D" w:rsidP="005D379C">
                              <w:pPr>
                                <w:jc w:val="center"/>
                                <w:rPr>
                                  <w:b/>
                                  <w:color w:val="000000" w:themeColor="text1"/>
                                  <w:sz w:val="20"/>
                                  <w:szCs w:val="20"/>
                                </w:rPr>
                              </w:pPr>
                            </w:p>
                            <w:p w14:paraId="00E275F4" w14:textId="57399108" w:rsidR="00950D9D" w:rsidRPr="00932C7B" w:rsidRDefault="00950D9D" w:rsidP="005D379C">
                              <w:pPr>
                                <w:jc w:val="center"/>
                                <w:rPr>
                                  <w:b/>
                                  <w:color w:val="000000" w:themeColor="text1"/>
                                  <w:sz w:val="32"/>
                                </w:rPr>
                              </w:pPr>
                              <w:r>
                                <w:rPr>
                                  <w:b/>
                                  <w:color w:val="000000" w:themeColor="text1"/>
                                  <w:sz w:val="32"/>
                                </w:rPr>
                                <w:t>February 2016</w:t>
                              </w:r>
                            </w:p>
                            <w:p w14:paraId="0AD3CD70" w14:textId="77777777" w:rsidR="00950D9D" w:rsidRPr="00991FDD" w:rsidRDefault="00950D9D" w:rsidP="005D379C">
                              <w:pPr>
                                <w:jc w:val="center"/>
                                <w:rPr>
                                  <w:rFonts w:ascii="Karbon Medium" w:hAnsi="Karbon Medium"/>
                                  <w:color w:val="000000" w:themeColor="text1"/>
                                  <w:sz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268B6CCC" id="Group 6" o:spid="_x0000_s1026" style="position:absolute;margin-left:0;margin-top:-1in;width:599.55pt;height:848.05pt;z-index:251714560;mso-position-horizontal:left;mso-position-horizontal-relative:page" coordsize="76142,1077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AGaDxXon7JXgXS/id+0&#10;98P/AA7rVv8AatJ1zX7OxvIQ5TzYpJlV13KQRkE8g5r9rv8AhyZ+zf8A9CJN/wCDm9/+O1nKoo7n&#10;2nC/AuPz6jOtg5QSg7PmbW6vpaLPwNor98v+HJn7N/8A0Ik3/g5vP/jtH/Dkz9m//oRJv/Bzef8A&#10;x2p9tE+o/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76142;height:1077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PGwvAAAAA2gAAAA8AAABkcnMvZG93bnJldi54bWxEj82KwjAUhfcD8w7hDrgRTe1CpRqlDIi6&#10;0qk+wLW5NmWam9JErW9vBgZcHs7Px1mue9uIO3W+dqxgMk5AEJdO11wpOJ82ozkIH5A1No5JwZM8&#10;rFefH0vMtHvwD92LUIk4wj5DBSaENpPSl4Ys+rFriaN3dZ3FEGVXSd3hI47bRqZJMpUWa44Egy19&#10;Gyp/i5uN3P0hvZitzqs81Tduhvmwnh2VGnz1+QJEoD68w//tnVYwg78r8QbI1Q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M8bC8AAAADaAAAADwAAAAAAAAAAAAAAAACfAgAA&#10;ZHJzL2Rvd25yZXYueG1sUEsFBgAAAAAEAAQA9wAAAIwDAAAAAA==&#10;">
                  <v:imagedata r:id="rId16" o:title=""/>
                  <v:path arrowok="t"/>
                </v:shape>
                <v:oval id="Oval 9" o:spid="_x0000_s1028" style="position:absolute;left:9144;top:37242;width:38004;height:364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O6N8QA&#10;AADaAAAADwAAAGRycy9kb3ducmV2LnhtbESPQWvCQBSE74L/YXlCL0U3sVKb1FViocVrY4R6e2Sf&#10;SWj2bchuY/z33ULB4zAz3zCb3WhaMVDvGssK4kUEgri0uuFKQXF8n7+AcB5ZY2uZFNzIwW47nWww&#10;1fbKnzTkvhIBwi5FBbX3XSqlK2sy6Ba2Iw7exfYGfZB9JXWP1wA3rVxG0bM02HBYqLGjt5rK7/zH&#10;KDglXR4/jU28Pj/eSrfK7Me++FLqYTZmryA8jf4e/m8ftIIE/q6EG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TujfEAAAA2gAAAA8AAAAAAAAAAAAAAAAAmAIAAGRycy9k&#10;b3ducmV2LnhtbFBLBQYAAAAABAAEAPUAAACJAwAAAAA=&#10;" filled="f" stroked="f" strokeweight="1pt">
                  <v:stroke joinstyle="miter"/>
                  <v:textbox>
                    <w:txbxContent>
                      <w:p w14:paraId="558545B2" w14:textId="37345416" w:rsidR="00950D9D" w:rsidRDefault="00950D9D" w:rsidP="005D379C">
                        <w:pPr>
                          <w:jc w:val="center"/>
                          <w:rPr>
                            <w:b/>
                            <w:color w:val="000000" w:themeColor="text1"/>
                            <w:sz w:val="34"/>
                            <w:szCs w:val="34"/>
                          </w:rPr>
                        </w:pPr>
                        <w:r w:rsidRPr="00816033">
                          <w:rPr>
                            <w:b/>
                            <w:color w:val="000000" w:themeColor="text1"/>
                            <w:sz w:val="34"/>
                            <w:szCs w:val="34"/>
                          </w:rPr>
                          <w:t>Submission to the Reserve Bank of Australia</w:t>
                        </w:r>
                        <w:r>
                          <w:rPr>
                            <w:b/>
                            <w:color w:val="000000" w:themeColor="text1"/>
                            <w:sz w:val="34"/>
                            <w:szCs w:val="34"/>
                          </w:rPr>
                          <w:t>.</w:t>
                        </w:r>
                      </w:p>
                      <w:p w14:paraId="74CFAAD5" w14:textId="7ED20B03" w:rsidR="00950D9D" w:rsidRPr="00816033" w:rsidRDefault="00950D9D" w:rsidP="005D379C">
                        <w:pPr>
                          <w:jc w:val="center"/>
                          <w:rPr>
                            <w:b/>
                            <w:color w:val="000000" w:themeColor="text1"/>
                            <w:sz w:val="34"/>
                            <w:szCs w:val="34"/>
                          </w:rPr>
                        </w:pPr>
                        <w:r>
                          <w:rPr>
                            <w:b/>
                            <w:color w:val="000000" w:themeColor="text1"/>
                            <w:sz w:val="34"/>
                            <w:szCs w:val="34"/>
                          </w:rPr>
                          <w:t>AFTA</w:t>
                        </w:r>
                        <w:r w:rsidR="0078565A">
                          <w:rPr>
                            <w:b/>
                            <w:color w:val="000000" w:themeColor="text1"/>
                            <w:sz w:val="34"/>
                            <w:szCs w:val="34"/>
                          </w:rPr>
                          <w:t>’s</w:t>
                        </w:r>
                        <w:r>
                          <w:rPr>
                            <w:b/>
                            <w:color w:val="000000" w:themeColor="text1"/>
                            <w:sz w:val="34"/>
                            <w:szCs w:val="34"/>
                          </w:rPr>
                          <w:t xml:space="preserve"> response to the R</w:t>
                        </w:r>
                        <w:r w:rsidRPr="00816033">
                          <w:rPr>
                            <w:b/>
                            <w:color w:val="000000" w:themeColor="text1"/>
                            <w:sz w:val="34"/>
                            <w:szCs w:val="34"/>
                          </w:rPr>
                          <w:t>eview of card payments regulation</w:t>
                        </w:r>
                        <w:r>
                          <w:rPr>
                            <w:b/>
                            <w:color w:val="000000" w:themeColor="text1"/>
                            <w:sz w:val="34"/>
                            <w:szCs w:val="34"/>
                          </w:rPr>
                          <w:t xml:space="preserve"> Consultation Paper December 2015.</w:t>
                        </w:r>
                      </w:p>
                      <w:p w14:paraId="5DD9A02B" w14:textId="77777777" w:rsidR="00950D9D" w:rsidRPr="00D24A8B" w:rsidRDefault="00950D9D" w:rsidP="005D379C">
                        <w:pPr>
                          <w:jc w:val="center"/>
                          <w:rPr>
                            <w:b/>
                            <w:color w:val="000000" w:themeColor="text1"/>
                            <w:sz w:val="20"/>
                            <w:szCs w:val="20"/>
                          </w:rPr>
                        </w:pPr>
                      </w:p>
                      <w:p w14:paraId="00E275F4" w14:textId="57399108" w:rsidR="00950D9D" w:rsidRPr="00932C7B" w:rsidRDefault="00950D9D" w:rsidP="005D379C">
                        <w:pPr>
                          <w:jc w:val="center"/>
                          <w:rPr>
                            <w:b/>
                            <w:color w:val="000000" w:themeColor="text1"/>
                            <w:sz w:val="32"/>
                          </w:rPr>
                        </w:pPr>
                        <w:r>
                          <w:rPr>
                            <w:b/>
                            <w:color w:val="000000" w:themeColor="text1"/>
                            <w:sz w:val="32"/>
                          </w:rPr>
                          <w:t>February 2016</w:t>
                        </w:r>
                      </w:p>
                      <w:p w14:paraId="0AD3CD70" w14:textId="77777777" w:rsidR="00950D9D" w:rsidRPr="00991FDD" w:rsidRDefault="00950D9D" w:rsidP="005D379C">
                        <w:pPr>
                          <w:jc w:val="center"/>
                          <w:rPr>
                            <w:rFonts w:ascii="Karbon Medium" w:hAnsi="Karbon Medium"/>
                            <w:color w:val="000000" w:themeColor="text1"/>
                            <w:sz w:val="36"/>
                          </w:rPr>
                        </w:pPr>
                        <w:bookmarkStart w:id="1" w:name="_GoBack"/>
                        <w:bookmarkEnd w:id="1"/>
                      </w:p>
                    </w:txbxContent>
                  </v:textbox>
                </v:oval>
                <w10:wrap anchorx="page"/>
              </v:group>
            </w:pict>
          </mc:Fallback>
        </mc:AlternateContent>
      </w:r>
    </w:p>
    <w:p w14:paraId="47DCCC59" w14:textId="77777777" w:rsidR="00816033" w:rsidRPr="008B4055" w:rsidRDefault="00816033" w:rsidP="00816033">
      <w:pPr>
        <w:pStyle w:val="Heading1"/>
        <w:spacing w:after="0"/>
        <w:rPr>
          <w:color w:val="72A376"/>
        </w:rPr>
      </w:pPr>
      <w:bookmarkStart w:id="1" w:name="_Toc417480636"/>
      <w:bookmarkStart w:id="2" w:name="_Toc441755291"/>
      <w:r>
        <w:rPr>
          <w:color w:val="72A376"/>
        </w:rPr>
        <w:lastRenderedPageBreak/>
        <w:t>Table of contents</w:t>
      </w:r>
      <w:bookmarkEnd w:id="1"/>
      <w:bookmarkEnd w:id="2"/>
    </w:p>
    <w:sdt>
      <w:sdtPr>
        <w:id w:val="697358967"/>
        <w:docPartObj>
          <w:docPartGallery w:val="Table of Contents"/>
          <w:docPartUnique/>
        </w:docPartObj>
      </w:sdtPr>
      <w:sdtEndPr>
        <w:rPr>
          <w:b/>
          <w:bCs/>
          <w:noProof/>
        </w:rPr>
      </w:sdtEndPr>
      <w:sdtContent>
        <w:p w14:paraId="7F339672" w14:textId="77777777" w:rsidR="00563F06" w:rsidRDefault="00563F06">
          <w:pPr>
            <w:pStyle w:val="TOC1"/>
            <w:tabs>
              <w:tab w:val="right" w:leader="dot" w:pos="9016"/>
            </w:tabs>
          </w:pPr>
        </w:p>
        <w:p w14:paraId="4CC201E1" w14:textId="258D8DAF" w:rsidR="00325F17" w:rsidRDefault="00991CD1">
          <w:pPr>
            <w:pStyle w:val="TOC1"/>
            <w:tabs>
              <w:tab w:val="right" w:leader="dot" w:pos="9016"/>
            </w:tabs>
            <w:rPr>
              <w:rFonts w:eastAsiaTheme="minorEastAsia"/>
              <w:noProof/>
              <w:lang w:val="en-US"/>
            </w:rPr>
          </w:pPr>
          <w:r>
            <w:rPr>
              <w:rFonts w:asciiTheme="majorHAnsi" w:eastAsiaTheme="majorEastAsia" w:hAnsiTheme="majorHAnsi" w:cstheme="majorBidi"/>
              <w:color w:val="2E74B5" w:themeColor="accent1" w:themeShade="BF"/>
              <w:sz w:val="32"/>
              <w:szCs w:val="32"/>
              <w:lang w:val="en-US"/>
            </w:rPr>
            <w:fldChar w:fldCharType="begin"/>
          </w:r>
          <w:r w:rsidR="009E11F2">
            <w:instrText xml:space="preserve"> TOC \o "1-3" \h \z \u </w:instrText>
          </w:r>
          <w:r>
            <w:rPr>
              <w:rFonts w:asciiTheme="majorHAnsi" w:eastAsiaTheme="majorEastAsia" w:hAnsiTheme="majorHAnsi" w:cstheme="majorBidi"/>
              <w:color w:val="2E74B5" w:themeColor="accent1" w:themeShade="BF"/>
              <w:sz w:val="32"/>
              <w:szCs w:val="32"/>
              <w:lang w:val="en-US"/>
            </w:rPr>
            <w:fldChar w:fldCharType="separate"/>
          </w:r>
        </w:p>
        <w:p w14:paraId="49CEE5BC" w14:textId="0194D3BE" w:rsidR="00325F17" w:rsidRDefault="003F717F">
          <w:pPr>
            <w:pStyle w:val="TOC1"/>
            <w:tabs>
              <w:tab w:val="right" w:leader="dot" w:pos="9016"/>
            </w:tabs>
            <w:rPr>
              <w:rFonts w:eastAsiaTheme="minorEastAsia"/>
              <w:noProof/>
              <w:lang w:val="en-US"/>
            </w:rPr>
          </w:pPr>
          <w:hyperlink w:anchor="_Toc441755292" w:history="1">
            <w:r w:rsidR="00325F17" w:rsidRPr="00A24933">
              <w:rPr>
                <w:rStyle w:val="Hyperlink"/>
                <w:noProof/>
              </w:rPr>
              <w:t>Executive Summary</w:t>
            </w:r>
            <w:r w:rsidR="00325F17">
              <w:rPr>
                <w:noProof/>
                <w:webHidden/>
              </w:rPr>
              <w:tab/>
            </w:r>
            <w:r w:rsidR="00325F17">
              <w:rPr>
                <w:noProof/>
                <w:webHidden/>
              </w:rPr>
              <w:fldChar w:fldCharType="begin"/>
            </w:r>
            <w:r w:rsidR="00325F17">
              <w:rPr>
                <w:noProof/>
                <w:webHidden/>
              </w:rPr>
              <w:instrText xml:space="preserve"> PAGEREF _Toc441755292 \h </w:instrText>
            </w:r>
            <w:r w:rsidR="00325F17">
              <w:rPr>
                <w:noProof/>
                <w:webHidden/>
              </w:rPr>
            </w:r>
            <w:r w:rsidR="00325F17">
              <w:rPr>
                <w:noProof/>
                <w:webHidden/>
              </w:rPr>
              <w:fldChar w:fldCharType="separate"/>
            </w:r>
            <w:r w:rsidR="00F46B79">
              <w:rPr>
                <w:noProof/>
                <w:webHidden/>
              </w:rPr>
              <w:t>2</w:t>
            </w:r>
            <w:r w:rsidR="00325F17">
              <w:rPr>
                <w:noProof/>
                <w:webHidden/>
              </w:rPr>
              <w:fldChar w:fldCharType="end"/>
            </w:r>
          </w:hyperlink>
        </w:p>
        <w:p w14:paraId="04BF8411" w14:textId="77777777" w:rsidR="00325F17" w:rsidRDefault="00325F17">
          <w:pPr>
            <w:pStyle w:val="TOC1"/>
            <w:tabs>
              <w:tab w:val="right" w:leader="dot" w:pos="9016"/>
            </w:tabs>
            <w:rPr>
              <w:rStyle w:val="Hyperlink"/>
              <w:noProof/>
            </w:rPr>
          </w:pPr>
        </w:p>
        <w:p w14:paraId="215044B3" w14:textId="5449F433" w:rsidR="00325F17" w:rsidRDefault="003F717F">
          <w:pPr>
            <w:pStyle w:val="TOC1"/>
            <w:tabs>
              <w:tab w:val="right" w:leader="dot" w:pos="9016"/>
            </w:tabs>
            <w:rPr>
              <w:rFonts w:eastAsiaTheme="minorEastAsia"/>
              <w:noProof/>
              <w:lang w:val="en-US"/>
            </w:rPr>
          </w:pPr>
          <w:hyperlink w:anchor="_Toc441755293" w:history="1">
            <w:r w:rsidR="00325F17" w:rsidRPr="00A24933">
              <w:rPr>
                <w:rStyle w:val="Hyperlink"/>
                <w:noProof/>
              </w:rPr>
              <w:t>About Australian travel agents and AFTA</w:t>
            </w:r>
            <w:r w:rsidR="00325F17">
              <w:rPr>
                <w:noProof/>
                <w:webHidden/>
              </w:rPr>
              <w:tab/>
            </w:r>
            <w:r w:rsidR="00325F17">
              <w:rPr>
                <w:noProof/>
                <w:webHidden/>
              </w:rPr>
              <w:fldChar w:fldCharType="begin"/>
            </w:r>
            <w:r w:rsidR="00325F17">
              <w:rPr>
                <w:noProof/>
                <w:webHidden/>
              </w:rPr>
              <w:instrText xml:space="preserve"> PAGEREF _Toc441755293 \h </w:instrText>
            </w:r>
            <w:r w:rsidR="00325F17">
              <w:rPr>
                <w:noProof/>
                <w:webHidden/>
              </w:rPr>
            </w:r>
            <w:r w:rsidR="00325F17">
              <w:rPr>
                <w:noProof/>
                <w:webHidden/>
              </w:rPr>
              <w:fldChar w:fldCharType="separate"/>
            </w:r>
            <w:r w:rsidR="00F46B79">
              <w:rPr>
                <w:noProof/>
                <w:webHidden/>
              </w:rPr>
              <w:t>3</w:t>
            </w:r>
            <w:r w:rsidR="00325F17">
              <w:rPr>
                <w:noProof/>
                <w:webHidden/>
              </w:rPr>
              <w:fldChar w:fldCharType="end"/>
            </w:r>
          </w:hyperlink>
        </w:p>
        <w:p w14:paraId="4B868FED" w14:textId="77777777" w:rsidR="00325F17" w:rsidRDefault="00325F17">
          <w:pPr>
            <w:pStyle w:val="TOC2"/>
            <w:rPr>
              <w:rStyle w:val="Hyperlink"/>
            </w:rPr>
          </w:pPr>
        </w:p>
        <w:p w14:paraId="1F6853FB" w14:textId="523E21BF" w:rsidR="00325F17" w:rsidRDefault="003F717F">
          <w:pPr>
            <w:pStyle w:val="TOC2"/>
            <w:rPr>
              <w:rFonts w:eastAsiaTheme="minorEastAsia"/>
              <w:b w:val="0"/>
              <w:lang w:val="en-US"/>
            </w:rPr>
          </w:pPr>
          <w:hyperlink w:anchor="_Toc441755294" w:history="1">
            <w:r w:rsidR="00325F17" w:rsidRPr="00A24933">
              <w:rPr>
                <w:rStyle w:val="Hyperlink"/>
              </w:rPr>
              <w:t>Overview of the Australian Travel Sector</w:t>
            </w:r>
            <w:r w:rsidR="00325F17">
              <w:rPr>
                <w:webHidden/>
              </w:rPr>
              <w:tab/>
            </w:r>
            <w:r w:rsidR="00325F17">
              <w:rPr>
                <w:webHidden/>
              </w:rPr>
              <w:fldChar w:fldCharType="begin"/>
            </w:r>
            <w:r w:rsidR="00325F17">
              <w:rPr>
                <w:webHidden/>
              </w:rPr>
              <w:instrText xml:space="preserve"> PAGEREF _Toc441755294 \h </w:instrText>
            </w:r>
            <w:r w:rsidR="00325F17">
              <w:rPr>
                <w:webHidden/>
              </w:rPr>
            </w:r>
            <w:r w:rsidR="00325F17">
              <w:rPr>
                <w:webHidden/>
              </w:rPr>
              <w:fldChar w:fldCharType="separate"/>
            </w:r>
            <w:r w:rsidR="00F46B79">
              <w:rPr>
                <w:webHidden/>
              </w:rPr>
              <w:t>3</w:t>
            </w:r>
            <w:r w:rsidR="00325F17">
              <w:rPr>
                <w:webHidden/>
              </w:rPr>
              <w:fldChar w:fldCharType="end"/>
            </w:r>
          </w:hyperlink>
        </w:p>
        <w:p w14:paraId="388ECCAE" w14:textId="77777777" w:rsidR="00325F17" w:rsidRDefault="00325F17">
          <w:pPr>
            <w:pStyle w:val="TOC2"/>
            <w:rPr>
              <w:rStyle w:val="Hyperlink"/>
            </w:rPr>
          </w:pPr>
        </w:p>
        <w:p w14:paraId="006A8C92" w14:textId="334109B9" w:rsidR="00325F17" w:rsidRDefault="003F717F">
          <w:pPr>
            <w:pStyle w:val="TOC2"/>
            <w:rPr>
              <w:rFonts w:eastAsiaTheme="minorEastAsia"/>
              <w:b w:val="0"/>
              <w:lang w:val="en-US"/>
            </w:rPr>
          </w:pPr>
          <w:hyperlink w:anchor="_Toc441755295" w:history="1">
            <w:r w:rsidR="00325F17" w:rsidRPr="00A24933">
              <w:rPr>
                <w:rStyle w:val="Hyperlink"/>
              </w:rPr>
              <w:t>About AFTA</w:t>
            </w:r>
            <w:r w:rsidR="00325F17">
              <w:rPr>
                <w:webHidden/>
              </w:rPr>
              <w:tab/>
            </w:r>
            <w:r w:rsidR="00325F17">
              <w:rPr>
                <w:webHidden/>
              </w:rPr>
              <w:fldChar w:fldCharType="begin"/>
            </w:r>
            <w:r w:rsidR="00325F17">
              <w:rPr>
                <w:webHidden/>
              </w:rPr>
              <w:instrText xml:space="preserve"> PAGEREF _Toc441755295 \h </w:instrText>
            </w:r>
            <w:r w:rsidR="00325F17">
              <w:rPr>
                <w:webHidden/>
              </w:rPr>
            </w:r>
            <w:r w:rsidR="00325F17">
              <w:rPr>
                <w:webHidden/>
              </w:rPr>
              <w:fldChar w:fldCharType="separate"/>
            </w:r>
            <w:r w:rsidR="00F46B79">
              <w:rPr>
                <w:webHidden/>
              </w:rPr>
              <w:t>3</w:t>
            </w:r>
            <w:r w:rsidR="00325F17">
              <w:rPr>
                <w:webHidden/>
              </w:rPr>
              <w:fldChar w:fldCharType="end"/>
            </w:r>
          </w:hyperlink>
        </w:p>
        <w:p w14:paraId="19767B63" w14:textId="77777777" w:rsidR="00325F17" w:rsidRDefault="00325F17">
          <w:pPr>
            <w:pStyle w:val="TOC1"/>
            <w:tabs>
              <w:tab w:val="right" w:leader="dot" w:pos="9016"/>
            </w:tabs>
            <w:rPr>
              <w:rStyle w:val="Hyperlink"/>
              <w:noProof/>
            </w:rPr>
          </w:pPr>
        </w:p>
        <w:p w14:paraId="129F5BFD" w14:textId="768F9ED3" w:rsidR="00325F17" w:rsidRDefault="003F717F">
          <w:pPr>
            <w:pStyle w:val="TOC1"/>
            <w:tabs>
              <w:tab w:val="right" w:leader="dot" w:pos="9016"/>
            </w:tabs>
            <w:rPr>
              <w:rFonts w:eastAsiaTheme="minorEastAsia"/>
              <w:noProof/>
              <w:lang w:val="en-US"/>
            </w:rPr>
          </w:pPr>
          <w:hyperlink w:anchor="_Toc441755296" w:history="1">
            <w:r w:rsidR="00325F17" w:rsidRPr="00A24933">
              <w:rPr>
                <w:rStyle w:val="Hyperlink"/>
                <w:noProof/>
              </w:rPr>
              <w:t>Response to specific issues raised by the RBA</w:t>
            </w:r>
            <w:r w:rsidR="00325F17">
              <w:rPr>
                <w:noProof/>
                <w:webHidden/>
              </w:rPr>
              <w:tab/>
            </w:r>
            <w:r w:rsidR="00325F17">
              <w:rPr>
                <w:noProof/>
                <w:webHidden/>
              </w:rPr>
              <w:fldChar w:fldCharType="begin"/>
            </w:r>
            <w:r w:rsidR="00325F17">
              <w:rPr>
                <w:noProof/>
                <w:webHidden/>
              </w:rPr>
              <w:instrText xml:space="preserve"> PAGEREF _Toc441755296 \h </w:instrText>
            </w:r>
            <w:r w:rsidR="00325F17">
              <w:rPr>
                <w:noProof/>
                <w:webHidden/>
              </w:rPr>
            </w:r>
            <w:r w:rsidR="00325F17">
              <w:rPr>
                <w:noProof/>
                <w:webHidden/>
              </w:rPr>
              <w:fldChar w:fldCharType="separate"/>
            </w:r>
            <w:r w:rsidR="00F46B79">
              <w:rPr>
                <w:noProof/>
                <w:webHidden/>
              </w:rPr>
              <w:t>4</w:t>
            </w:r>
            <w:r w:rsidR="00325F17">
              <w:rPr>
                <w:noProof/>
                <w:webHidden/>
              </w:rPr>
              <w:fldChar w:fldCharType="end"/>
            </w:r>
          </w:hyperlink>
        </w:p>
        <w:p w14:paraId="7C2F0099" w14:textId="77777777" w:rsidR="00325F17" w:rsidRDefault="00325F17">
          <w:pPr>
            <w:pStyle w:val="TOC2"/>
            <w:rPr>
              <w:rStyle w:val="Hyperlink"/>
            </w:rPr>
          </w:pPr>
        </w:p>
        <w:p w14:paraId="0698AD11" w14:textId="162F8620" w:rsidR="00325F17" w:rsidRDefault="003F717F">
          <w:pPr>
            <w:pStyle w:val="TOC2"/>
            <w:rPr>
              <w:rFonts w:eastAsiaTheme="minorEastAsia"/>
              <w:b w:val="0"/>
              <w:lang w:val="en-US"/>
            </w:rPr>
          </w:pPr>
          <w:hyperlink w:anchor="_Toc441755297" w:history="1">
            <w:r w:rsidR="00325F17" w:rsidRPr="00A24933">
              <w:rPr>
                <w:rStyle w:val="Hyperlink"/>
              </w:rPr>
              <w:t>Comment 1: Proposed changes to surcharging arrangements - Reform Option G.</w:t>
            </w:r>
            <w:r w:rsidR="00325F17">
              <w:rPr>
                <w:webHidden/>
              </w:rPr>
              <w:tab/>
            </w:r>
            <w:r w:rsidR="00325F17">
              <w:rPr>
                <w:webHidden/>
              </w:rPr>
              <w:fldChar w:fldCharType="begin"/>
            </w:r>
            <w:r w:rsidR="00325F17">
              <w:rPr>
                <w:webHidden/>
              </w:rPr>
              <w:instrText xml:space="preserve"> PAGEREF _Toc441755297 \h </w:instrText>
            </w:r>
            <w:r w:rsidR="00325F17">
              <w:rPr>
                <w:webHidden/>
              </w:rPr>
            </w:r>
            <w:r w:rsidR="00325F17">
              <w:rPr>
                <w:webHidden/>
              </w:rPr>
              <w:fldChar w:fldCharType="separate"/>
            </w:r>
            <w:r w:rsidR="00F46B79">
              <w:rPr>
                <w:webHidden/>
              </w:rPr>
              <w:t>4</w:t>
            </w:r>
            <w:r w:rsidR="00325F17">
              <w:rPr>
                <w:webHidden/>
              </w:rPr>
              <w:fldChar w:fldCharType="end"/>
            </w:r>
          </w:hyperlink>
        </w:p>
        <w:p w14:paraId="3AD23EB9" w14:textId="77777777" w:rsidR="00325F17" w:rsidRDefault="00325F17">
          <w:pPr>
            <w:pStyle w:val="TOC2"/>
            <w:rPr>
              <w:rStyle w:val="Hyperlink"/>
            </w:rPr>
          </w:pPr>
        </w:p>
        <w:p w14:paraId="2A340DFA" w14:textId="04DA4C3E" w:rsidR="00325F17" w:rsidRDefault="003F717F">
          <w:pPr>
            <w:pStyle w:val="TOC2"/>
            <w:rPr>
              <w:rFonts w:eastAsiaTheme="minorEastAsia"/>
              <w:b w:val="0"/>
              <w:lang w:val="en-US"/>
            </w:rPr>
          </w:pPr>
          <w:hyperlink w:anchor="_Toc441755298" w:history="1">
            <w:r w:rsidR="00325F17" w:rsidRPr="00A24933">
              <w:rPr>
                <w:rStyle w:val="Hyperlink"/>
              </w:rPr>
              <w:t>Comment 2: Other Reform Options.</w:t>
            </w:r>
            <w:r w:rsidR="00325F17">
              <w:rPr>
                <w:webHidden/>
              </w:rPr>
              <w:tab/>
            </w:r>
            <w:r w:rsidR="00325F17">
              <w:rPr>
                <w:webHidden/>
              </w:rPr>
              <w:fldChar w:fldCharType="begin"/>
            </w:r>
            <w:r w:rsidR="00325F17">
              <w:rPr>
                <w:webHidden/>
              </w:rPr>
              <w:instrText xml:space="preserve"> PAGEREF _Toc441755298 \h </w:instrText>
            </w:r>
            <w:r w:rsidR="00325F17">
              <w:rPr>
                <w:webHidden/>
              </w:rPr>
            </w:r>
            <w:r w:rsidR="00325F17">
              <w:rPr>
                <w:webHidden/>
              </w:rPr>
              <w:fldChar w:fldCharType="separate"/>
            </w:r>
            <w:r w:rsidR="00F46B79">
              <w:rPr>
                <w:webHidden/>
              </w:rPr>
              <w:t>6</w:t>
            </w:r>
            <w:r w:rsidR="00325F17">
              <w:rPr>
                <w:webHidden/>
              </w:rPr>
              <w:fldChar w:fldCharType="end"/>
            </w:r>
          </w:hyperlink>
        </w:p>
        <w:p w14:paraId="0AF6C2AA" w14:textId="77777777" w:rsidR="00325F17" w:rsidRDefault="00325F17">
          <w:pPr>
            <w:pStyle w:val="TOC3"/>
            <w:tabs>
              <w:tab w:val="right" w:leader="dot" w:pos="9016"/>
            </w:tabs>
            <w:rPr>
              <w:rStyle w:val="Hyperlink"/>
              <w:noProof/>
            </w:rPr>
          </w:pPr>
        </w:p>
        <w:p w14:paraId="2A08F2C5" w14:textId="61E6D330" w:rsidR="00325F17" w:rsidRDefault="003F717F">
          <w:pPr>
            <w:pStyle w:val="TOC3"/>
            <w:tabs>
              <w:tab w:val="right" w:leader="dot" w:pos="9016"/>
            </w:tabs>
            <w:rPr>
              <w:rFonts w:eastAsiaTheme="minorEastAsia"/>
              <w:noProof/>
              <w:lang w:val="en-US"/>
            </w:rPr>
          </w:pPr>
          <w:hyperlink w:anchor="_Toc441755299" w:history="1">
            <w:r w:rsidR="00325F17" w:rsidRPr="00A24933">
              <w:rPr>
                <w:rStyle w:val="Hyperlink"/>
                <w:b/>
                <w:noProof/>
              </w:rPr>
              <w:t>Reform option A - Companion cards</w:t>
            </w:r>
            <w:r w:rsidR="00325F17">
              <w:rPr>
                <w:noProof/>
                <w:webHidden/>
              </w:rPr>
              <w:tab/>
            </w:r>
            <w:r w:rsidR="00325F17">
              <w:rPr>
                <w:noProof/>
                <w:webHidden/>
              </w:rPr>
              <w:fldChar w:fldCharType="begin"/>
            </w:r>
            <w:r w:rsidR="00325F17">
              <w:rPr>
                <w:noProof/>
                <w:webHidden/>
              </w:rPr>
              <w:instrText xml:space="preserve"> PAGEREF _Toc441755299 \h </w:instrText>
            </w:r>
            <w:r w:rsidR="00325F17">
              <w:rPr>
                <w:noProof/>
                <w:webHidden/>
              </w:rPr>
            </w:r>
            <w:r w:rsidR="00325F17">
              <w:rPr>
                <w:noProof/>
                <w:webHidden/>
              </w:rPr>
              <w:fldChar w:fldCharType="separate"/>
            </w:r>
            <w:r w:rsidR="00F46B79">
              <w:rPr>
                <w:noProof/>
                <w:webHidden/>
              </w:rPr>
              <w:t>6</w:t>
            </w:r>
            <w:r w:rsidR="00325F17">
              <w:rPr>
                <w:noProof/>
                <w:webHidden/>
              </w:rPr>
              <w:fldChar w:fldCharType="end"/>
            </w:r>
          </w:hyperlink>
        </w:p>
        <w:p w14:paraId="6E7BC58D" w14:textId="77777777" w:rsidR="00325F17" w:rsidRDefault="00325F17">
          <w:pPr>
            <w:pStyle w:val="TOC3"/>
            <w:tabs>
              <w:tab w:val="right" w:leader="dot" w:pos="9016"/>
            </w:tabs>
            <w:rPr>
              <w:rStyle w:val="Hyperlink"/>
              <w:noProof/>
            </w:rPr>
          </w:pPr>
        </w:p>
        <w:p w14:paraId="34564194" w14:textId="2511A545" w:rsidR="00325F17" w:rsidRDefault="003F717F">
          <w:pPr>
            <w:pStyle w:val="TOC3"/>
            <w:tabs>
              <w:tab w:val="right" w:leader="dot" w:pos="9016"/>
            </w:tabs>
            <w:rPr>
              <w:rFonts w:eastAsiaTheme="minorEastAsia"/>
              <w:noProof/>
              <w:lang w:val="en-US"/>
            </w:rPr>
          </w:pPr>
          <w:hyperlink w:anchor="_Toc441755300" w:history="1">
            <w:r w:rsidR="00325F17" w:rsidRPr="00A24933">
              <w:rPr>
                <w:rStyle w:val="Hyperlink"/>
                <w:b/>
                <w:noProof/>
              </w:rPr>
              <w:t>Reform option B – Interchange fees (corporate cards)</w:t>
            </w:r>
            <w:r w:rsidR="00325F17">
              <w:rPr>
                <w:noProof/>
                <w:webHidden/>
              </w:rPr>
              <w:tab/>
            </w:r>
            <w:r w:rsidR="00325F17">
              <w:rPr>
                <w:noProof/>
                <w:webHidden/>
              </w:rPr>
              <w:fldChar w:fldCharType="begin"/>
            </w:r>
            <w:r w:rsidR="00325F17">
              <w:rPr>
                <w:noProof/>
                <w:webHidden/>
              </w:rPr>
              <w:instrText xml:space="preserve"> PAGEREF _Toc441755300 \h </w:instrText>
            </w:r>
            <w:r w:rsidR="00325F17">
              <w:rPr>
                <w:noProof/>
                <w:webHidden/>
              </w:rPr>
            </w:r>
            <w:r w:rsidR="00325F17">
              <w:rPr>
                <w:noProof/>
                <w:webHidden/>
              </w:rPr>
              <w:fldChar w:fldCharType="separate"/>
            </w:r>
            <w:r w:rsidR="00F46B79">
              <w:rPr>
                <w:noProof/>
                <w:webHidden/>
              </w:rPr>
              <w:t>6</w:t>
            </w:r>
            <w:r w:rsidR="00325F17">
              <w:rPr>
                <w:noProof/>
                <w:webHidden/>
              </w:rPr>
              <w:fldChar w:fldCharType="end"/>
            </w:r>
          </w:hyperlink>
        </w:p>
        <w:p w14:paraId="12144980" w14:textId="77777777" w:rsidR="00325F17" w:rsidRDefault="00325F17">
          <w:pPr>
            <w:pStyle w:val="TOC3"/>
            <w:tabs>
              <w:tab w:val="right" w:leader="dot" w:pos="9016"/>
            </w:tabs>
            <w:rPr>
              <w:rStyle w:val="Hyperlink"/>
              <w:noProof/>
            </w:rPr>
          </w:pPr>
        </w:p>
        <w:p w14:paraId="6C1E89F7" w14:textId="1E622A3C" w:rsidR="00325F17" w:rsidRDefault="003F717F">
          <w:pPr>
            <w:pStyle w:val="TOC3"/>
            <w:tabs>
              <w:tab w:val="right" w:leader="dot" w:pos="9016"/>
            </w:tabs>
            <w:rPr>
              <w:rFonts w:eastAsiaTheme="minorEastAsia"/>
              <w:noProof/>
              <w:lang w:val="en-US"/>
            </w:rPr>
          </w:pPr>
          <w:hyperlink w:anchor="_Toc441755301" w:history="1">
            <w:r w:rsidR="00325F17" w:rsidRPr="00A24933">
              <w:rPr>
                <w:rStyle w:val="Hyperlink"/>
                <w:b/>
                <w:noProof/>
              </w:rPr>
              <w:t>Reform option C – International cards</w:t>
            </w:r>
            <w:r w:rsidR="00325F17">
              <w:rPr>
                <w:noProof/>
                <w:webHidden/>
              </w:rPr>
              <w:tab/>
            </w:r>
            <w:r w:rsidR="00325F17">
              <w:rPr>
                <w:noProof/>
                <w:webHidden/>
              </w:rPr>
              <w:fldChar w:fldCharType="begin"/>
            </w:r>
            <w:r w:rsidR="00325F17">
              <w:rPr>
                <w:noProof/>
                <w:webHidden/>
              </w:rPr>
              <w:instrText xml:space="preserve"> PAGEREF _Toc441755301 \h </w:instrText>
            </w:r>
            <w:r w:rsidR="00325F17">
              <w:rPr>
                <w:noProof/>
                <w:webHidden/>
              </w:rPr>
            </w:r>
            <w:r w:rsidR="00325F17">
              <w:rPr>
                <w:noProof/>
                <w:webHidden/>
              </w:rPr>
              <w:fldChar w:fldCharType="separate"/>
            </w:r>
            <w:r w:rsidR="00F46B79">
              <w:rPr>
                <w:noProof/>
                <w:webHidden/>
              </w:rPr>
              <w:t>6</w:t>
            </w:r>
            <w:r w:rsidR="00325F17">
              <w:rPr>
                <w:noProof/>
                <w:webHidden/>
              </w:rPr>
              <w:fldChar w:fldCharType="end"/>
            </w:r>
          </w:hyperlink>
        </w:p>
        <w:p w14:paraId="52DD654E" w14:textId="77777777" w:rsidR="00325F17" w:rsidRDefault="00325F17">
          <w:pPr>
            <w:pStyle w:val="TOC3"/>
            <w:tabs>
              <w:tab w:val="right" w:leader="dot" w:pos="9016"/>
            </w:tabs>
            <w:rPr>
              <w:rStyle w:val="Hyperlink"/>
              <w:noProof/>
            </w:rPr>
          </w:pPr>
        </w:p>
        <w:p w14:paraId="6A9FBDF4" w14:textId="5630C0A2" w:rsidR="00325F17" w:rsidRDefault="003F717F">
          <w:pPr>
            <w:pStyle w:val="TOC3"/>
            <w:tabs>
              <w:tab w:val="right" w:leader="dot" w:pos="9016"/>
            </w:tabs>
            <w:rPr>
              <w:rFonts w:eastAsiaTheme="minorEastAsia"/>
              <w:noProof/>
              <w:lang w:val="en-US"/>
            </w:rPr>
          </w:pPr>
          <w:hyperlink w:anchor="_Toc441755302" w:history="1">
            <w:r w:rsidR="00325F17" w:rsidRPr="00A24933">
              <w:rPr>
                <w:rStyle w:val="Hyperlink"/>
                <w:b/>
                <w:noProof/>
              </w:rPr>
              <w:t>Reform option D – Prepaid cards</w:t>
            </w:r>
            <w:r w:rsidR="00325F17">
              <w:rPr>
                <w:noProof/>
                <w:webHidden/>
              </w:rPr>
              <w:tab/>
            </w:r>
            <w:r w:rsidR="00325F17">
              <w:rPr>
                <w:noProof/>
                <w:webHidden/>
              </w:rPr>
              <w:fldChar w:fldCharType="begin"/>
            </w:r>
            <w:r w:rsidR="00325F17">
              <w:rPr>
                <w:noProof/>
                <w:webHidden/>
              </w:rPr>
              <w:instrText xml:space="preserve"> PAGEREF _Toc441755302 \h </w:instrText>
            </w:r>
            <w:r w:rsidR="00325F17">
              <w:rPr>
                <w:noProof/>
                <w:webHidden/>
              </w:rPr>
            </w:r>
            <w:r w:rsidR="00325F17">
              <w:rPr>
                <w:noProof/>
                <w:webHidden/>
              </w:rPr>
              <w:fldChar w:fldCharType="separate"/>
            </w:r>
            <w:r w:rsidR="00F46B79">
              <w:rPr>
                <w:noProof/>
                <w:webHidden/>
              </w:rPr>
              <w:t>6</w:t>
            </w:r>
            <w:r w:rsidR="00325F17">
              <w:rPr>
                <w:noProof/>
                <w:webHidden/>
              </w:rPr>
              <w:fldChar w:fldCharType="end"/>
            </w:r>
          </w:hyperlink>
        </w:p>
        <w:p w14:paraId="6E8DDA7D" w14:textId="77777777" w:rsidR="00325F17" w:rsidRDefault="00325F17">
          <w:pPr>
            <w:pStyle w:val="TOC1"/>
            <w:tabs>
              <w:tab w:val="right" w:leader="dot" w:pos="9016"/>
            </w:tabs>
            <w:rPr>
              <w:rStyle w:val="Hyperlink"/>
              <w:noProof/>
            </w:rPr>
          </w:pPr>
        </w:p>
        <w:p w14:paraId="0D472D8F" w14:textId="6550ADA0" w:rsidR="00325F17" w:rsidRDefault="003F717F">
          <w:pPr>
            <w:pStyle w:val="TOC1"/>
            <w:tabs>
              <w:tab w:val="right" w:leader="dot" w:pos="9016"/>
            </w:tabs>
            <w:rPr>
              <w:rFonts w:eastAsiaTheme="minorEastAsia"/>
              <w:noProof/>
              <w:lang w:val="en-US"/>
            </w:rPr>
          </w:pPr>
          <w:hyperlink w:anchor="_Toc441755303" w:history="1">
            <w:r w:rsidR="00325F17" w:rsidRPr="00A24933">
              <w:rPr>
                <w:rStyle w:val="Hyperlink"/>
                <w:noProof/>
              </w:rPr>
              <w:t>Conclusion and next steps</w:t>
            </w:r>
            <w:r w:rsidR="00325F17">
              <w:rPr>
                <w:noProof/>
                <w:webHidden/>
              </w:rPr>
              <w:tab/>
            </w:r>
            <w:r w:rsidR="00325F17">
              <w:rPr>
                <w:noProof/>
                <w:webHidden/>
              </w:rPr>
              <w:fldChar w:fldCharType="begin"/>
            </w:r>
            <w:r w:rsidR="00325F17">
              <w:rPr>
                <w:noProof/>
                <w:webHidden/>
              </w:rPr>
              <w:instrText xml:space="preserve"> PAGEREF _Toc441755303 \h </w:instrText>
            </w:r>
            <w:r w:rsidR="00325F17">
              <w:rPr>
                <w:noProof/>
                <w:webHidden/>
              </w:rPr>
            </w:r>
            <w:r w:rsidR="00325F17">
              <w:rPr>
                <w:noProof/>
                <w:webHidden/>
              </w:rPr>
              <w:fldChar w:fldCharType="separate"/>
            </w:r>
            <w:r w:rsidR="00F46B79">
              <w:rPr>
                <w:noProof/>
                <w:webHidden/>
              </w:rPr>
              <w:t>7</w:t>
            </w:r>
            <w:r w:rsidR="00325F17">
              <w:rPr>
                <w:noProof/>
                <w:webHidden/>
              </w:rPr>
              <w:fldChar w:fldCharType="end"/>
            </w:r>
          </w:hyperlink>
        </w:p>
        <w:p w14:paraId="432F5424" w14:textId="77777777" w:rsidR="00325F17" w:rsidRDefault="00325F17">
          <w:pPr>
            <w:pStyle w:val="TOC1"/>
            <w:tabs>
              <w:tab w:val="right" w:leader="dot" w:pos="9016"/>
            </w:tabs>
            <w:rPr>
              <w:rStyle w:val="Hyperlink"/>
              <w:noProof/>
            </w:rPr>
          </w:pPr>
        </w:p>
        <w:p w14:paraId="7EAB7A59" w14:textId="2039F748" w:rsidR="00325F17" w:rsidRDefault="003F717F">
          <w:pPr>
            <w:pStyle w:val="TOC1"/>
            <w:tabs>
              <w:tab w:val="right" w:leader="dot" w:pos="9016"/>
            </w:tabs>
            <w:rPr>
              <w:rFonts w:eastAsiaTheme="minorEastAsia"/>
              <w:noProof/>
              <w:lang w:val="en-US"/>
            </w:rPr>
          </w:pPr>
          <w:hyperlink w:anchor="_Toc441755304" w:history="1">
            <w:r w:rsidR="00325F17" w:rsidRPr="00A24933">
              <w:rPr>
                <w:rStyle w:val="Hyperlink"/>
                <w:noProof/>
              </w:rPr>
              <w:t>Attachment 1- Framework to assess Forward Delivery Risk</w:t>
            </w:r>
            <w:r w:rsidR="00325F17">
              <w:rPr>
                <w:noProof/>
                <w:webHidden/>
              </w:rPr>
              <w:tab/>
            </w:r>
            <w:r w:rsidR="00325F17">
              <w:rPr>
                <w:noProof/>
                <w:webHidden/>
              </w:rPr>
              <w:fldChar w:fldCharType="begin"/>
            </w:r>
            <w:r w:rsidR="00325F17">
              <w:rPr>
                <w:noProof/>
                <w:webHidden/>
              </w:rPr>
              <w:instrText xml:space="preserve"> PAGEREF _Toc441755304 \h </w:instrText>
            </w:r>
            <w:r w:rsidR="00325F17">
              <w:rPr>
                <w:noProof/>
                <w:webHidden/>
              </w:rPr>
            </w:r>
            <w:r w:rsidR="00325F17">
              <w:rPr>
                <w:noProof/>
                <w:webHidden/>
              </w:rPr>
              <w:fldChar w:fldCharType="separate"/>
            </w:r>
            <w:r w:rsidR="00F46B79">
              <w:rPr>
                <w:noProof/>
                <w:webHidden/>
              </w:rPr>
              <w:t>8</w:t>
            </w:r>
            <w:r w:rsidR="00325F17">
              <w:rPr>
                <w:noProof/>
                <w:webHidden/>
              </w:rPr>
              <w:fldChar w:fldCharType="end"/>
            </w:r>
          </w:hyperlink>
        </w:p>
        <w:p w14:paraId="48603F43" w14:textId="28407B2C" w:rsidR="00DC7D37" w:rsidRDefault="00991CD1">
          <w:pPr>
            <w:rPr>
              <w:b/>
              <w:bCs/>
              <w:noProof/>
            </w:rPr>
          </w:pPr>
          <w:r>
            <w:rPr>
              <w:b/>
              <w:bCs/>
              <w:noProof/>
            </w:rPr>
            <w:fldChar w:fldCharType="end"/>
          </w:r>
        </w:p>
      </w:sdtContent>
    </w:sdt>
    <w:p w14:paraId="1175DBC8" w14:textId="4C3B4B33" w:rsidR="009E11F2" w:rsidRDefault="00E73C7E">
      <w:r>
        <w:rPr>
          <w:noProof/>
          <w:lang w:eastAsia="en-AU"/>
        </w:rPr>
        <w:drawing>
          <wp:anchor distT="0" distB="0" distL="114300" distR="114300" simplePos="0" relativeHeight="251711488" behindDoc="0" locked="0" layoutInCell="1" allowOverlap="1" wp14:anchorId="77835F4D" wp14:editId="71D3DF3E">
            <wp:simplePos x="0" y="0"/>
            <wp:positionH relativeFrom="margin">
              <wp:align>left</wp:align>
            </wp:positionH>
            <wp:positionV relativeFrom="paragraph">
              <wp:posOffset>432186</wp:posOffset>
            </wp:positionV>
            <wp:extent cx="1196340" cy="1227848"/>
            <wp:effectExtent l="0" t="0" r="3810" b="0"/>
            <wp:wrapNone/>
            <wp:docPr id="29" name="Picture 10" descr="AFT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FTA log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96340" cy="1227848"/>
                    </a:xfrm>
                    <a:prstGeom prst="rect">
                      <a:avLst/>
                    </a:prstGeom>
                    <a:noFill/>
                  </pic:spPr>
                </pic:pic>
              </a:graphicData>
            </a:graphic>
            <wp14:sizeRelH relativeFrom="margin">
              <wp14:pctWidth>0</wp14:pctWidth>
            </wp14:sizeRelH>
            <wp14:sizeRelV relativeFrom="margin">
              <wp14:pctHeight>0</wp14:pctHeight>
            </wp14:sizeRelV>
          </wp:anchor>
        </w:drawing>
      </w:r>
      <w:r w:rsidR="00DC7D37">
        <w:rPr>
          <w:noProof/>
          <w:lang w:eastAsia="en-AU"/>
        </w:rPr>
        <mc:AlternateContent>
          <mc:Choice Requires="wps">
            <w:drawing>
              <wp:anchor distT="0" distB="0" distL="114300" distR="114300" simplePos="0" relativeHeight="251712512" behindDoc="0" locked="0" layoutInCell="1" allowOverlap="1" wp14:anchorId="2D573D96" wp14:editId="668E4CB4">
                <wp:simplePos x="0" y="0"/>
                <wp:positionH relativeFrom="margin">
                  <wp:posOffset>1113183</wp:posOffset>
                </wp:positionH>
                <wp:positionV relativeFrom="paragraph">
                  <wp:posOffset>533897</wp:posOffset>
                </wp:positionV>
                <wp:extent cx="4752975" cy="993913"/>
                <wp:effectExtent l="0" t="0" r="0" b="0"/>
                <wp:wrapNone/>
                <wp:docPr id="4" name="Rectangle 4"/>
                <wp:cNvGraphicFramePr/>
                <a:graphic xmlns:a="http://schemas.openxmlformats.org/drawingml/2006/main">
                  <a:graphicData uri="http://schemas.microsoft.com/office/word/2010/wordprocessingShape">
                    <wps:wsp>
                      <wps:cNvSpPr/>
                      <wps:spPr>
                        <a:xfrm>
                          <a:off x="0" y="0"/>
                          <a:ext cx="4752975" cy="99391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71C5A2" w14:textId="111F4490" w:rsidR="00950D9D" w:rsidRPr="008F7C59" w:rsidRDefault="00950D9D" w:rsidP="004E205C">
                            <w:pPr>
                              <w:pStyle w:val="NoSpacing"/>
                              <w:jc w:val="right"/>
                              <w:rPr>
                                <w:b/>
                                <w:noProof/>
                                <w:color w:val="000000" w:themeColor="text1"/>
                                <w:lang w:eastAsia="en-AU"/>
                              </w:rPr>
                            </w:pPr>
                            <w:r w:rsidRPr="008F7C59">
                              <w:rPr>
                                <w:b/>
                                <w:noProof/>
                                <w:color w:val="000000" w:themeColor="text1"/>
                                <w:lang w:eastAsia="en-AU"/>
                              </w:rPr>
                              <w:t xml:space="preserve">For further information please contact: </w:t>
                            </w:r>
                          </w:p>
                          <w:p w14:paraId="45AF7954" w14:textId="4BD1C69F" w:rsidR="00950D9D" w:rsidRDefault="00950D9D" w:rsidP="004E205C">
                            <w:pPr>
                              <w:pStyle w:val="NoSpacing"/>
                              <w:jc w:val="right"/>
                              <w:rPr>
                                <w:noProof/>
                                <w:color w:val="000000" w:themeColor="text1"/>
                                <w:lang w:eastAsia="en-AU"/>
                              </w:rPr>
                            </w:pPr>
                            <w:r>
                              <w:rPr>
                                <w:noProof/>
                                <w:color w:val="000000" w:themeColor="text1"/>
                                <w:lang w:eastAsia="en-AU"/>
                              </w:rPr>
                              <w:t xml:space="preserve">Mr </w:t>
                            </w:r>
                            <w:r w:rsidRPr="00DC7D37">
                              <w:rPr>
                                <w:noProof/>
                                <w:color w:val="000000" w:themeColor="text1"/>
                                <w:lang w:eastAsia="en-AU"/>
                              </w:rPr>
                              <w:t xml:space="preserve">Dean Long </w:t>
                            </w:r>
                          </w:p>
                          <w:p w14:paraId="11D691D0" w14:textId="77777777" w:rsidR="00E73C7E" w:rsidRDefault="00950D9D" w:rsidP="004E205C">
                            <w:pPr>
                              <w:pStyle w:val="NoSpacing"/>
                              <w:jc w:val="right"/>
                              <w:rPr>
                                <w:noProof/>
                                <w:color w:val="000000" w:themeColor="text1"/>
                                <w:lang w:eastAsia="en-AU"/>
                              </w:rPr>
                            </w:pPr>
                            <w:r w:rsidRPr="00DC7D37">
                              <w:rPr>
                                <w:noProof/>
                                <w:color w:val="000000" w:themeColor="text1"/>
                                <w:lang w:eastAsia="en-AU"/>
                              </w:rPr>
                              <w:t>National Manager – Strategy and Policy</w:t>
                            </w:r>
                          </w:p>
                          <w:p w14:paraId="267871C2" w14:textId="4F686983" w:rsidR="00950D9D" w:rsidRPr="00DC7D37" w:rsidRDefault="00950D9D" w:rsidP="004E205C">
                            <w:pPr>
                              <w:pStyle w:val="NoSpacing"/>
                              <w:jc w:val="right"/>
                              <w:rPr>
                                <w:noProof/>
                                <w:color w:val="000000" w:themeColor="text1"/>
                                <w:lang w:eastAsia="en-AU"/>
                              </w:rPr>
                            </w:pPr>
                            <w:r w:rsidRPr="00DC7D37">
                              <w:rPr>
                                <w:noProof/>
                                <w:color w:val="000000" w:themeColor="text1"/>
                                <w:lang w:eastAsia="en-AU"/>
                              </w:rPr>
                              <w:t xml:space="preserve">Phone: 02 9287 9900 </w:t>
                            </w:r>
                          </w:p>
                          <w:p w14:paraId="33B85488" w14:textId="649B98F4" w:rsidR="00950D9D" w:rsidRPr="00DC7D37" w:rsidRDefault="00950D9D" w:rsidP="004E205C">
                            <w:pPr>
                              <w:pStyle w:val="NoSpacing"/>
                              <w:jc w:val="right"/>
                              <w:rPr>
                                <w:noProof/>
                                <w:color w:val="000000" w:themeColor="text1"/>
                                <w:lang w:eastAsia="en-AU"/>
                              </w:rPr>
                            </w:pPr>
                            <w:r w:rsidRPr="00DC7D37">
                              <w:rPr>
                                <w:noProof/>
                                <w:color w:val="000000" w:themeColor="text1"/>
                                <w:lang w:eastAsia="en-AU"/>
                              </w:rPr>
                              <w:t>Email: Dean.Long@afta.com.au</w:t>
                            </w:r>
                          </w:p>
                          <w:p w14:paraId="1415FBBB" w14:textId="64A54797" w:rsidR="00950D9D" w:rsidRPr="00DC7D37" w:rsidRDefault="00950D9D" w:rsidP="004E205C">
                            <w:pPr>
                              <w:pStyle w:val="NoSpacing"/>
                              <w:jc w:val="right"/>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D573D96" id="Rectangle 4" o:spid="_x0000_s1029" style="position:absolute;margin-left:87.65pt;margin-top:42.05pt;width:374.25pt;height:78.2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" filled="f" stroked="f" strokeweight="1pt">
                <v:textbox>
                  <w:txbxContent>
                    <w:p w14:paraId="3D71C5A2" w14:textId="111F4490" w:rsidR="00950D9D" w:rsidRPr="008F7C59" w:rsidRDefault="00950D9D" w:rsidP="004E205C">
                      <w:pPr>
                        <w:pStyle w:val="NoSpacing"/>
                        <w:jc w:val="right"/>
                        <w:rPr>
                          <w:b/>
                          <w:noProof/>
                          <w:color w:val="000000" w:themeColor="text1"/>
                          <w:lang w:eastAsia="en-AU"/>
                        </w:rPr>
                      </w:pPr>
                      <w:r w:rsidRPr="008F7C59">
                        <w:rPr>
                          <w:b/>
                          <w:noProof/>
                          <w:color w:val="000000" w:themeColor="text1"/>
                          <w:lang w:eastAsia="en-AU"/>
                        </w:rPr>
                        <w:t xml:space="preserve">For further information please contact: </w:t>
                      </w:r>
                    </w:p>
                    <w:p w14:paraId="45AF7954" w14:textId="4BD1C69F" w:rsidR="00950D9D" w:rsidRDefault="00950D9D" w:rsidP="004E205C">
                      <w:pPr>
                        <w:pStyle w:val="NoSpacing"/>
                        <w:jc w:val="right"/>
                        <w:rPr>
                          <w:noProof/>
                          <w:color w:val="000000" w:themeColor="text1"/>
                          <w:lang w:eastAsia="en-AU"/>
                        </w:rPr>
                      </w:pPr>
                      <w:r>
                        <w:rPr>
                          <w:noProof/>
                          <w:color w:val="000000" w:themeColor="text1"/>
                          <w:lang w:eastAsia="en-AU"/>
                        </w:rPr>
                        <w:t xml:space="preserve">Mr </w:t>
                      </w:r>
                      <w:r w:rsidRPr="00DC7D37">
                        <w:rPr>
                          <w:noProof/>
                          <w:color w:val="000000" w:themeColor="text1"/>
                          <w:lang w:eastAsia="en-AU"/>
                        </w:rPr>
                        <w:t xml:space="preserve">Dean Long </w:t>
                      </w:r>
                    </w:p>
                    <w:p w14:paraId="11D691D0" w14:textId="77777777" w:rsidR="00E73C7E" w:rsidRDefault="00950D9D" w:rsidP="004E205C">
                      <w:pPr>
                        <w:pStyle w:val="NoSpacing"/>
                        <w:jc w:val="right"/>
                        <w:rPr>
                          <w:noProof/>
                          <w:color w:val="000000" w:themeColor="text1"/>
                          <w:lang w:eastAsia="en-AU"/>
                        </w:rPr>
                      </w:pPr>
                      <w:r w:rsidRPr="00DC7D37">
                        <w:rPr>
                          <w:noProof/>
                          <w:color w:val="000000" w:themeColor="text1"/>
                          <w:lang w:eastAsia="en-AU"/>
                        </w:rPr>
                        <w:t>National Manager – Strategy and Policy</w:t>
                      </w:r>
                    </w:p>
                    <w:p w14:paraId="267871C2" w14:textId="4F686983" w:rsidR="00950D9D" w:rsidRPr="00DC7D37" w:rsidRDefault="00950D9D" w:rsidP="004E205C">
                      <w:pPr>
                        <w:pStyle w:val="NoSpacing"/>
                        <w:jc w:val="right"/>
                        <w:rPr>
                          <w:noProof/>
                          <w:color w:val="000000" w:themeColor="text1"/>
                          <w:lang w:eastAsia="en-AU"/>
                        </w:rPr>
                      </w:pPr>
                      <w:r w:rsidRPr="00DC7D37">
                        <w:rPr>
                          <w:noProof/>
                          <w:color w:val="000000" w:themeColor="text1"/>
                          <w:lang w:eastAsia="en-AU"/>
                        </w:rPr>
                        <w:t xml:space="preserve">Phone: 02 9287 9900 </w:t>
                      </w:r>
                    </w:p>
                    <w:p w14:paraId="33B85488" w14:textId="649B98F4" w:rsidR="00950D9D" w:rsidRPr="00DC7D37" w:rsidRDefault="00950D9D" w:rsidP="004E205C">
                      <w:pPr>
                        <w:pStyle w:val="NoSpacing"/>
                        <w:jc w:val="right"/>
                        <w:rPr>
                          <w:noProof/>
                          <w:color w:val="000000" w:themeColor="text1"/>
                          <w:lang w:eastAsia="en-AU"/>
                        </w:rPr>
                      </w:pPr>
                      <w:r w:rsidRPr="00DC7D37">
                        <w:rPr>
                          <w:noProof/>
                          <w:color w:val="000000" w:themeColor="text1"/>
                          <w:lang w:eastAsia="en-AU"/>
                        </w:rPr>
                        <w:t>Email: Dean.Long@afta.com.au</w:t>
                      </w:r>
                    </w:p>
                    <w:p w14:paraId="1415FBBB" w14:textId="64A54797" w:rsidR="00950D9D" w:rsidRPr="00DC7D37" w:rsidRDefault="00950D9D" w:rsidP="004E205C">
                      <w:pPr>
                        <w:pStyle w:val="NoSpacing"/>
                        <w:jc w:val="right"/>
                        <w:rPr>
                          <w:color w:val="000000" w:themeColor="text1"/>
                        </w:rPr>
                      </w:pPr>
                    </w:p>
                  </w:txbxContent>
                </v:textbox>
                <w10:wrap anchorx="margin"/>
              </v:rect>
            </w:pict>
          </mc:Fallback>
        </mc:AlternateContent>
      </w:r>
    </w:p>
    <w:p w14:paraId="37411233" w14:textId="4B19075B" w:rsidR="005405F1" w:rsidRPr="00B55801" w:rsidRDefault="005405F1" w:rsidP="005405F1">
      <w:pPr>
        <w:pStyle w:val="Heading1"/>
        <w:spacing w:after="0"/>
        <w:rPr>
          <w:color w:val="72A376"/>
        </w:rPr>
      </w:pPr>
      <w:bookmarkStart w:id="3" w:name="_Toc410327344"/>
      <w:bookmarkStart w:id="4" w:name="_Toc417893815"/>
      <w:bookmarkStart w:id="5" w:name="_Toc441755292"/>
      <w:bookmarkStart w:id="6" w:name="_Toc410327343"/>
      <w:r w:rsidRPr="00B55801">
        <w:rPr>
          <w:color w:val="72A376"/>
        </w:rPr>
        <w:t>Executive Summary</w:t>
      </w:r>
      <w:bookmarkEnd w:id="3"/>
      <w:bookmarkEnd w:id="4"/>
      <w:bookmarkEnd w:id="5"/>
    </w:p>
    <w:p w14:paraId="5663EFB7" w14:textId="77777777" w:rsidR="005405F1" w:rsidRDefault="005405F1" w:rsidP="005405F1"/>
    <w:p w14:paraId="5F3C101C" w14:textId="469C09CD" w:rsidR="00CB5774" w:rsidRDefault="004E481A" w:rsidP="005405F1">
      <w:r>
        <w:t>The Australian Federation of Travel Agents (AFTA) provided initial feedback t</w:t>
      </w:r>
      <w:r w:rsidR="009E0B0B">
        <w:t>o the Reserve Bank of Australia (RBA)</w:t>
      </w:r>
      <w:r>
        <w:t xml:space="preserve"> in April 2015 an</w:t>
      </w:r>
      <w:r w:rsidR="00E10229">
        <w:t>d this S</w:t>
      </w:r>
      <w:r>
        <w:t xml:space="preserve">ubmission should be read in conjunction </w:t>
      </w:r>
      <w:r w:rsidR="00CF06B9">
        <w:t>with</w:t>
      </w:r>
      <w:r w:rsidR="00E10229">
        <w:t xml:space="preserve"> that S</w:t>
      </w:r>
      <w:r>
        <w:t>ubmission</w:t>
      </w:r>
      <w:r w:rsidR="005405F1">
        <w:t>.</w:t>
      </w:r>
      <w:r>
        <w:t xml:space="preserve"> </w:t>
      </w:r>
    </w:p>
    <w:p w14:paraId="5C52EA24" w14:textId="241B6113" w:rsidR="00CB5774" w:rsidRDefault="00CB5774" w:rsidP="005405F1">
      <w:r>
        <w:t>AFTA has welcomed the RBA</w:t>
      </w:r>
      <w:r w:rsidR="005D379C">
        <w:t>’s</w:t>
      </w:r>
      <w:r>
        <w:t xml:space="preserve"> and</w:t>
      </w:r>
      <w:r w:rsidR="005D379C">
        <w:t xml:space="preserve"> Commonwealth</w:t>
      </w:r>
      <w:r>
        <w:t xml:space="preserve"> Government</w:t>
      </w:r>
      <w:r w:rsidR="005D379C">
        <w:t xml:space="preserve">’s </w:t>
      </w:r>
      <w:r>
        <w:t>commitment to the continuation of surcharging however is concerned that the narrowing of the cost of acceptance will increase the costs for merchants such as travel agents. AFTA notes that the December 2015 Discussion Paper details the intention to remove blended surcharging. This approach will have</w:t>
      </w:r>
      <w:r w:rsidR="00E10229">
        <w:t xml:space="preserve"> a</w:t>
      </w:r>
      <w:r>
        <w:t xml:space="preserve"> significant detrimental </w:t>
      </w:r>
      <w:r w:rsidR="00325F17">
        <w:t>effect</w:t>
      </w:r>
      <w:r>
        <w:t xml:space="preserve"> for intermediaries such as travel agents and AFTA has recommended </w:t>
      </w:r>
      <w:r w:rsidR="00E10229">
        <w:t xml:space="preserve">a possible addition </w:t>
      </w:r>
      <w:r>
        <w:t xml:space="preserve">(Attachment 1) </w:t>
      </w:r>
      <w:r w:rsidR="00E10229">
        <w:t>to</w:t>
      </w:r>
      <w:r>
        <w:t xml:space="preserve"> the proposed</w:t>
      </w:r>
      <w:r w:rsidR="008479E5">
        <w:t xml:space="preserve"> </w:t>
      </w:r>
      <w:r>
        <w:t xml:space="preserve">draft standard. </w:t>
      </w:r>
    </w:p>
    <w:p w14:paraId="292041BF" w14:textId="635A9E52" w:rsidR="005D379C" w:rsidRDefault="00E10229" w:rsidP="00CB5774">
      <w:r>
        <w:t>Of the eight R</w:t>
      </w:r>
      <w:r w:rsidR="005D379C">
        <w:t xml:space="preserve">eform </w:t>
      </w:r>
      <w:r>
        <w:t>O</w:t>
      </w:r>
      <w:r w:rsidR="005D379C">
        <w:t>ptions AFTA is providing comment on five:</w:t>
      </w:r>
    </w:p>
    <w:p w14:paraId="7E7E6DB2" w14:textId="044BDFDC" w:rsidR="005D379C" w:rsidRPr="00E10229" w:rsidRDefault="003F717F" w:rsidP="005D379C">
      <w:pPr>
        <w:pStyle w:val="ListParagraph"/>
        <w:numPr>
          <w:ilvl w:val="0"/>
          <w:numId w:val="6"/>
        </w:numPr>
        <w:rPr>
          <w:lang w:val="en-US"/>
        </w:rPr>
      </w:pPr>
      <w:hyperlink w:anchor="_Toc441736899" w:history="1">
        <w:r w:rsidR="005D379C" w:rsidRPr="00E10229">
          <w:t>Reform option A – Companion cards</w:t>
        </w:r>
      </w:hyperlink>
      <w:r w:rsidR="001D2D69" w:rsidRPr="00E10229">
        <w:t xml:space="preserve">, </w:t>
      </w:r>
      <w:r w:rsidR="001D2D69" w:rsidRPr="00E10229">
        <w:rPr>
          <w:i/>
        </w:rPr>
        <w:t>(N</w:t>
      </w:r>
      <w:r w:rsidR="00932087" w:rsidRPr="00E10229">
        <w:rPr>
          <w:i/>
        </w:rPr>
        <w:t>ote</w:t>
      </w:r>
      <w:r w:rsidR="001D2D69" w:rsidRPr="00E10229">
        <w:rPr>
          <w:i/>
        </w:rPr>
        <w:t>)</w:t>
      </w:r>
    </w:p>
    <w:p w14:paraId="53433CB9" w14:textId="5E156D53" w:rsidR="005D379C" w:rsidRPr="00CB5774" w:rsidRDefault="003F717F" w:rsidP="005D379C">
      <w:pPr>
        <w:pStyle w:val="ListParagraph"/>
        <w:numPr>
          <w:ilvl w:val="0"/>
          <w:numId w:val="6"/>
        </w:numPr>
        <w:rPr>
          <w:lang w:val="en-US"/>
        </w:rPr>
      </w:pPr>
      <w:hyperlink w:anchor="_Toc441736900" w:history="1">
        <w:r w:rsidR="005D379C">
          <w:t>Reform option B – Interchange f</w:t>
        </w:r>
        <w:r w:rsidR="005D379C" w:rsidRPr="0037454E">
          <w:t>ees</w:t>
        </w:r>
      </w:hyperlink>
      <w:r w:rsidR="001D2D69">
        <w:t xml:space="preserve">, </w:t>
      </w:r>
      <w:r w:rsidR="001D2D69" w:rsidRPr="001D2D69">
        <w:rPr>
          <w:i/>
        </w:rPr>
        <w:t>(</w:t>
      </w:r>
      <w:r w:rsidR="00932087">
        <w:rPr>
          <w:i/>
        </w:rPr>
        <w:t>in-principle s</w:t>
      </w:r>
      <w:r w:rsidR="001D2D69" w:rsidRPr="001D2D69">
        <w:rPr>
          <w:i/>
        </w:rPr>
        <w:t>upport)</w:t>
      </w:r>
    </w:p>
    <w:p w14:paraId="557D772C" w14:textId="26C1977C" w:rsidR="005D379C" w:rsidRPr="00CB5774" w:rsidRDefault="003F717F" w:rsidP="005D379C">
      <w:pPr>
        <w:pStyle w:val="ListParagraph"/>
        <w:numPr>
          <w:ilvl w:val="0"/>
          <w:numId w:val="6"/>
        </w:numPr>
        <w:rPr>
          <w:lang w:val="en-US"/>
        </w:rPr>
      </w:pPr>
      <w:hyperlink w:anchor="_Toc441736901" w:history="1">
        <w:r w:rsidR="005D379C" w:rsidRPr="0037454E">
          <w:t>Reform option C – International cards</w:t>
        </w:r>
      </w:hyperlink>
      <w:r w:rsidR="001D2D69">
        <w:t xml:space="preserve">, </w:t>
      </w:r>
      <w:r w:rsidR="001D2D69" w:rsidRPr="001D2D69">
        <w:rPr>
          <w:i/>
        </w:rPr>
        <w:t>(</w:t>
      </w:r>
      <w:r w:rsidR="00932087">
        <w:rPr>
          <w:i/>
        </w:rPr>
        <w:t>Support</w:t>
      </w:r>
      <w:r w:rsidR="00D3059A">
        <w:rPr>
          <w:i/>
        </w:rPr>
        <w:t>ive</w:t>
      </w:r>
      <w:r w:rsidR="001D2D69" w:rsidRPr="001D2D69">
        <w:rPr>
          <w:i/>
        </w:rPr>
        <w:t>)</w:t>
      </w:r>
    </w:p>
    <w:p w14:paraId="4951B763" w14:textId="13E261CB" w:rsidR="005D379C" w:rsidRPr="005D379C" w:rsidRDefault="005D379C" w:rsidP="005D379C">
      <w:pPr>
        <w:pStyle w:val="ListParagraph"/>
        <w:numPr>
          <w:ilvl w:val="0"/>
          <w:numId w:val="6"/>
        </w:numPr>
        <w:rPr>
          <w:lang w:val="en-US"/>
        </w:rPr>
      </w:pPr>
      <w:r>
        <w:t>Reform option D – Prepaid cards</w:t>
      </w:r>
      <w:r w:rsidR="001D2D69">
        <w:t xml:space="preserve">, </w:t>
      </w:r>
      <w:r w:rsidR="001D2D69" w:rsidRPr="001D2D69">
        <w:rPr>
          <w:i/>
        </w:rPr>
        <w:t>(</w:t>
      </w:r>
      <w:r w:rsidR="001D2D69">
        <w:rPr>
          <w:i/>
        </w:rPr>
        <w:t>S</w:t>
      </w:r>
      <w:r w:rsidR="001D2D69" w:rsidRPr="001D2D69">
        <w:rPr>
          <w:i/>
        </w:rPr>
        <w:t>upportive)</w:t>
      </w:r>
    </w:p>
    <w:p w14:paraId="5EF53A16" w14:textId="08C4E826" w:rsidR="005D379C" w:rsidRPr="00CB5774" w:rsidRDefault="005D379C" w:rsidP="005D379C">
      <w:pPr>
        <w:pStyle w:val="ListParagraph"/>
        <w:numPr>
          <w:ilvl w:val="0"/>
          <w:numId w:val="6"/>
        </w:numPr>
        <w:rPr>
          <w:lang w:val="en-US"/>
        </w:rPr>
      </w:pPr>
      <w:r>
        <w:t>Reform Option G – Surcharging</w:t>
      </w:r>
      <w:r w:rsidR="001D2D69">
        <w:t xml:space="preserve">, </w:t>
      </w:r>
      <w:r w:rsidR="001D2D69" w:rsidRPr="001D2D69">
        <w:rPr>
          <w:i/>
        </w:rPr>
        <w:t>(Not suppor</w:t>
      </w:r>
      <w:r w:rsidR="00932087">
        <w:rPr>
          <w:i/>
        </w:rPr>
        <w:t>t</w:t>
      </w:r>
      <w:r w:rsidR="00D3059A">
        <w:rPr>
          <w:i/>
        </w:rPr>
        <w:t>ive</w:t>
      </w:r>
      <w:r w:rsidR="001D2D69" w:rsidRPr="001D2D69">
        <w:rPr>
          <w:i/>
        </w:rPr>
        <w:t>)</w:t>
      </w:r>
    </w:p>
    <w:p w14:paraId="64587C67" w14:textId="7AB9E297" w:rsidR="00CF06B9" w:rsidRDefault="005D379C" w:rsidP="001D2D69">
      <w:r>
        <w:t xml:space="preserve">Of the five comments, AFTA has noted </w:t>
      </w:r>
      <w:r w:rsidR="00932087">
        <w:t>one</w:t>
      </w:r>
      <w:r>
        <w:t>, supportive of two</w:t>
      </w:r>
      <w:r w:rsidR="00932087">
        <w:t>, in-principle support of one</w:t>
      </w:r>
      <w:r>
        <w:t xml:space="preserve"> and not supportive of one</w:t>
      </w:r>
      <w:r w:rsidR="00D3059A">
        <w:t xml:space="preserve"> Reform Option</w:t>
      </w:r>
      <w:r>
        <w:t xml:space="preserve">. AFTA currently does not support the implementation of Reform Option G as it does not allow </w:t>
      </w:r>
      <w:r w:rsidR="001D2D69" w:rsidRPr="001D2D69">
        <w:t xml:space="preserve">intermediaries </w:t>
      </w:r>
      <w:r>
        <w:t xml:space="preserve">the </w:t>
      </w:r>
      <w:r w:rsidR="001D2D69">
        <w:t>opportunity to mitigate risk</w:t>
      </w:r>
      <w:r w:rsidR="0041422B">
        <w:t>s which are</w:t>
      </w:r>
      <w:r w:rsidR="001D2D69">
        <w:t xml:space="preserve"> solely associated with a consumer choice to use a credit card. In Comment 1, AFTA details that the changes to the surcharging arrangements currently suggested in option 3</w:t>
      </w:r>
      <w:r w:rsidR="00E10229">
        <w:t>,</w:t>
      </w:r>
      <w:r w:rsidR="001D2D69">
        <w:t xml:space="preserve"> of Reform Option G, does not provide the scope for merchants to include Forward Delivery Risk (FDR) and subsequent no fault third party chargeback as a cost of acceptance. </w:t>
      </w:r>
    </w:p>
    <w:p w14:paraId="60683EA5" w14:textId="56F81054" w:rsidR="00610E84" w:rsidRDefault="001D2D69" w:rsidP="005405F1">
      <w:r>
        <w:t xml:space="preserve">The RBA notes that, </w:t>
      </w:r>
      <w:r w:rsidR="0041422B">
        <w:t>i</w:t>
      </w:r>
      <w:r>
        <w:t>ntermediaries are the only</w:t>
      </w:r>
      <w:r w:rsidR="009B6FB7">
        <w:t xml:space="preserve"> industry segment</w:t>
      </w:r>
      <w:r>
        <w:t xml:space="preserve"> that</w:t>
      </w:r>
      <w:r w:rsidR="009B6FB7">
        <w:t xml:space="preserve"> has the exposure to 3</w:t>
      </w:r>
      <w:r w:rsidR="009B6FB7" w:rsidRPr="009B6FB7">
        <w:rPr>
          <w:vertAlign w:val="superscript"/>
        </w:rPr>
        <w:t>rd</w:t>
      </w:r>
      <w:r w:rsidR="009B6FB7">
        <w:t xml:space="preserve"> party no fault charge back risk </w:t>
      </w:r>
      <w:r w:rsidR="00D32FDA">
        <w:t xml:space="preserve">which only occurs where an </w:t>
      </w:r>
      <w:r w:rsidR="00610E84">
        <w:t>agent</w:t>
      </w:r>
      <w:r w:rsidR="00D32FDA">
        <w:t xml:space="preserve"> purchases the product</w:t>
      </w:r>
      <w:r w:rsidR="00E10229">
        <w:t xml:space="preserve"> or service</w:t>
      </w:r>
      <w:r w:rsidR="00D32FDA">
        <w:t xml:space="preserve"> on behalf </w:t>
      </w:r>
      <w:r w:rsidR="00610E84">
        <w:t xml:space="preserve">of a consumer. </w:t>
      </w:r>
      <w:r w:rsidR="0041422B">
        <w:t>Positively the RBA have sought possible solutions to solve this issue. In response AFTA has developed a Framework to be inserted into the final regulation (</w:t>
      </w:r>
      <w:r w:rsidR="00E10229">
        <w:t>A</w:t>
      </w:r>
      <w:r w:rsidR="0041422B">
        <w:t>ttachment 1). The Framework provides variables for consideration by the RBA and would allow merchants to use a variety of techniques to mitigate a merchants FDR. These techniques would be evaluated by the RBA and enforceable by the Australian Competition and Consumer Commission (ACCC) and provides consumers accurate price signals of their payment choice.</w:t>
      </w:r>
    </w:p>
    <w:p w14:paraId="770A7A7A" w14:textId="5F801ABD" w:rsidR="0041422B" w:rsidRDefault="0041422B" w:rsidP="005405F1">
      <w:r>
        <w:t>As detailed in AFTA</w:t>
      </w:r>
      <w:r w:rsidR="00D3059A">
        <w:t>’s</w:t>
      </w:r>
      <w:r>
        <w:t xml:space="preserve"> April 2015 submission global competition for travel services has resulted in margins significantly smaller than those in other parts of the economy such as retail and other services.</w:t>
      </w:r>
      <w:r w:rsidR="00D3059A">
        <w:t xml:space="preserve"> It is therefore critical that R</w:t>
      </w:r>
      <w:r>
        <w:t xml:space="preserve">eform </w:t>
      </w:r>
      <w:r w:rsidR="00D3059A">
        <w:t>O</w:t>
      </w:r>
      <w:r>
        <w:t>ption G is altered to include</w:t>
      </w:r>
      <w:r w:rsidR="00D3059A">
        <w:t xml:space="preserve"> the</w:t>
      </w:r>
      <w:r>
        <w:t xml:space="preserve"> AFTA suggested Framework. </w:t>
      </w:r>
    </w:p>
    <w:p w14:paraId="4AA994AF" w14:textId="3F18F9BE" w:rsidR="00932087" w:rsidRDefault="00950D9D" w:rsidP="005405F1">
      <w:r>
        <w:t xml:space="preserve">In comment 2 AFTA addresses issues which are of secondary nature </w:t>
      </w:r>
      <w:r w:rsidR="003E44DE">
        <w:t>yet</w:t>
      </w:r>
      <w:r>
        <w:t xml:space="preserve"> still </w:t>
      </w:r>
      <w:r w:rsidR="003E44DE">
        <w:t>impacting</w:t>
      </w:r>
      <w:r>
        <w:t xml:space="preserve"> on Australian travel agents. AFTA</w:t>
      </w:r>
      <w:r w:rsidR="003E44DE">
        <w:t>’s</w:t>
      </w:r>
      <w:r>
        <w:t xml:space="preserve"> assessment of these reform options is primarily concerned with lowering the costs to merchants and therefore consumers. </w:t>
      </w:r>
    </w:p>
    <w:p w14:paraId="4BB41755" w14:textId="04F035A1" w:rsidR="00950D9D" w:rsidRDefault="00950D9D" w:rsidP="005405F1">
      <w:r>
        <w:t>AFTA is supportive of the changes to limit the vari</w:t>
      </w:r>
      <w:r w:rsidR="00932087">
        <w:t>ati</w:t>
      </w:r>
      <w:r>
        <w:t>on</w:t>
      </w:r>
      <w:r w:rsidR="00932087">
        <w:t>s</w:t>
      </w:r>
      <w:r>
        <w:t xml:space="preserve"> of interchange fees and including Prepaid</w:t>
      </w:r>
      <w:r w:rsidR="00932087">
        <w:t xml:space="preserve"> and international</w:t>
      </w:r>
      <w:r>
        <w:t xml:space="preserve"> credit cards within the </w:t>
      </w:r>
      <w:r w:rsidR="00932087">
        <w:t>proposed</w:t>
      </w:r>
      <w:r>
        <w:t xml:space="preserve"> regulation. </w:t>
      </w:r>
      <w:r w:rsidR="00932087">
        <w:t>T</w:t>
      </w:r>
      <w:r>
        <w:t xml:space="preserve">hese changes will reduce </w:t>
      </w:r>
      <w:r w:rsidR="00932087" w:rsidRPr="00932087">
        <w:t xml:space="preserve">ambiguity </w:t>
      </w:r>
      <w:r>
        <w:t xml:space="preserve">to business and therefore consumers. AFTA has noted and would welcome additional </w:t>
      </w:r>
      <w:r w:rsidR="00932087">
        <w:t>consultation</w:t>
      </w:r>
      <w:r>
        <w:t xml:space="preserve"> on companion card changes</w:t>
      </w:r>
      <w:r w:rsidR="00932087">
        <w:t xml:space="preserve"> and potential changes to corporate cards. AFTA request</w:t>
      </w:r>
      <w:r w:rsidR="003E44DE">
        <w:t>s</w:t>
      </w:r>
      <w:r w:rsidR="00932087">
        <w:t xml:space="preserve"> additional consultation on these issues specifically in regards to implementation of greater transparency measures to allow merchants to identify the different card types.</w:t>
      </w:r>
    </w:p>
    <w:p w14:paraId="5094BFCF" w14:textId="77777777" w:rsidR="008667C6" w:rsidRPr="008B4055" w:rsidRDefault="007C7438" w:rsidP="008667C6">
      <w:pPr>
        <w:pStyle w:val="Heading1"/>
        <w:spacing w:after="0"/>
        <w:rPr>
          <w:color w:val="72A376"/>
        </w:rPr>
      </w:pPr>
      <w:bookmarkStart w:id="7" w:name="_Toc417893816"/>
      <w:bookmarkStart w:id="8" w:name="_Toc441755293"/>
      <w:r>
        <w:rPr>
          <w:color w:val="72A376"/>
        </w:rPr>
        <w:t>A</w:t>
      </w:r>
      <w:r w:rsidR="008667C6">
        <w:rPr>
          <w:color w:val="72A376"/>
        </w:rPr>
        <w:t>bout</w:t>
      </w:r>
      <w:r w:rsidR="009C7DA7">
        <w:rPr>
          <w:color w:val="72A376"/>
        </w:rPr>
        <w:t xml:space="preserve"> Australian </w:t>
      </w:r>
      <w:r w:rsidR="00CE0A00">
        <w:rPr>
          <w:color w:val="72A376"/>
        </w:rPr>
        <w:t>t</w:t>
      </w:r>
      <w:r w:rsidR="009C7DA7">
        <w:rPr>
          <w:color w:val="72A376"/>
        </w:rPr>
        <w:t xml:space="preserve">ravel </w:t>
      </w:r>
      <w:r w:rsidR="00CE0A00">
        <w:rPr>
          <w:color w:val="72A376"/>
        </w:rPr>
        <w:t>agents</w:t>
      </w:r>
      <w:r w:rsidR="008667C6" w:rsidRPr="008B4055">
        <w:rPr>
          <w:color w:val="72A376"/>
        </w:rPr>
        <w:t xml:space="preserve"> </w:t>
      </w:r>
      <w:r w:rsidR="009C7DA7">
        <w:rPr>
          <w:color w:val="72A376"/>
        </w:rPr>
        <w:t xml:space="preserve">and </w:t>
      </w:r>
      <w:r w:rsidR="008667C6" w:rsidRPr="009C7DA7">
        <w:rPr>
          <w:color w:val="72A376"/>
        </w:rPr>
        <w:t>AFTA</w:t>
      </w:r>
      <w:bookmarkEnd w:id="6"/>
      <w:bookmarkEnd w:id="7"/>
      <w:bookmarkEnd w:id="8"/>
      <w:r w:rsidR="009C7DA7">
        <w:rPr>
          <w:color w:val="72A376"/>
        </w:rPr>
        <w:t xml:space="preserve"> </w:t>
      </w:r>
    </w:p>
    <w:p w14:paraId="67FCEB28" w14:textId="77777777" w:rsidR="00325F17" w:rsidRDefault="00325F17" w:rsidP="009C7DA7">
      <w:pPr>
        <w:pStyle w:val="Heading2"/>
        <w:rPr>
          <w:b/>
          <w:color w:val="72A376"/>
        </w:rPr>
      </w:pPr>
      <w:bookmarkStart w:id="9" w:name="_Toc417893817"/>
    </w:p>
    <w:p w14:paraId="758F46AE" w14:textId="17D1D59F" w:rsidR="009C7DA7" w:rsidRPr="009C7DA7" w:rsidRDefault="009C7DA7" w:rsidP="009C7DA7">
      <w:pPr>
        <w:pStyle w:val="Heading2"/>
        <w:rPr>
          <w:b/>
          <w:color w:val="72A376"/>
        </w:rPr>
      </w:pPr>
      <w:bookmarkStart w:id="10" w:name="_Toc441755294"/>
      <w:r>
        <w:rPr>
          <w:b/>
          <w:color w:val="72A376"/>
        </w:rPr>
        <w:t>Overview</w:t>
      </w:r>
      <w:r w:rsidRPr="009C7DA7">
        <w:rPr>
          <w:b/>
          <w:color w:val="72A376"/>
        </w:rPr>
        <w:t xml:space="preserve"> of the Australian Travel Sector</w:t>
      </w:r>
      <w:bookmarkEnd w:id="9"/>
      <w:bookmarkEnd w:id="10"/>
    </w:p>
    <w:p w14:paraId="1497834A" w14:textId="20419BCD" w:rsidR="009C7DA7" w:rsidRDefault="006F407C" w:rsidP="009C7DA7">
      <w:r>
        <w:t>Australian t</w:t>
      </w:r>
      <w:r w:rsidR="009C7DA7" w:rsidRPr="009C7DA7">
        <w:t xml:space="preserve">ravel </w:t>
      </w:r>
      <w:r>
        <w:t>a</w:t>
      </w:r>
      <w:r w:rsidR="00C901B2">
        <w:t>gen</w:t>
      </w:r>
      <w:r>
        <w:t>cies</w:t>
      </w:r>
      <w:r w:rsidR="009C7DA7" w:rsidRPr="009C7DA7">
        <w:t xml:space="preserve"> currently employ</w:t>
      </w:r>
      <w:r w:rsidR="002F4C53">
        <w:t xml:space="preserve"> over</w:t>
      </w:r>
      <w:r w:rsidR="009C7DA7" w:rsidRPr="009C7DA7">
        <w:t xml:space="preserve"> </w:t>
      </w:r>
      <w:r w:rsidR="006A4366">
        <w:t>35</w:t>
      </w:r>
      <w:r w:rsidR="002F4C53">
        <w:t>,000 Australian</w:t>
      </w:r>
      <w:r w:rsidR="00081E78">
        <w:t>s</w:t>
      </w:r>
      <w:r w:rsidR="009C7DA7" w:rsidRPr="009C7DA7">
        <w:t xml:space="preserve"> </w:t>
      </w:r>
      <w:r w:rsidR="002F4C53">
        <w:t>throughout the nation and contribut</w:t>
      </w:r>
      <w:r>
        <w:t>e</w:t>
      </w:r>
      <w:r w:rsidR="006A4366">
        <w:t>s</w:t>
      </w:r>
      <w:r w:rsidR="009C7DA7" w:rsidRPr="009C7DA7">
        <w:t xml:space="preserve"> </w:t>
      </w:r>
      <w:r w:rsidR="00C901B2">
        <w:t xml:space="preserve">over </w:t>
      </w:r>
      <w:r w:rsidR="004852DD">
        <w:t>$</w:t>
      </w:r>
      <w:r w:rsidR="002F4C53">
        <w:t>3</w:t>
      </w:r>
      <w:r w:rsidR="004852DD">
        <w:t>0 billion</w:t>
      </w:r>
      <w:r w:rsidR="009C7DA7" w:rsidRPr="009C7DA7">
        <w:t xml:space="preserve"> </w:t>
      </w:r>
      <w:r>
        <w:t xml:space="preserve">annually to </w:t>
      </w:r>
      <w:r w:rsidR="009C7DA7" w:rsidRPr="009C7DA7">
        <w:t xml:space="preserve">the economy </w:t>
      </w:r>
      <w:r w:rsidR="005405F1">
        <w:t>across</w:t>
      </w:r>
      <w:r w:rsidR="009C7DA7" w:rsidRPr="009C7DA7">
        <w:t xml:space="preserve"> nearly </w:t>
      </w:r>
      <w:r w:rsidR="00C901B2">
        <w:t>4</w:t>
      </w:r>
      <w:r w:rsidR="009C7DA7" w:rsidRPr="009C7DA7">
        <w:t>000 locations in Australia. Over the past five years</w:t>
      </w:r>
      <w:r w:rsidR="005405F1">
        <w:t xml:space="preserve"> </w:t>
      </w:r>
      <w:r w:rsidR="0064583F">
        <w:t>the industry</w:t>
      </w:r>
      <w:r w:rsidR="00CE0A00">
        <w:t xml:space="preserve"> has seen significant change but has continued to grow at </w:t>
      </w:r>
      <w:r w:rsidR="003D509D">
        <w:t xml:space="preserve">a </w:t>
      </w:r>
      <w:r w:rsidR="00CE0A00">
        <w:t>rate between 3% -</w:t>
      </w:r>
      <w:r w:rsidR="00C901B2">
        <w:t xml:space="preserve"> 6</w:t>
      </w:r>
      <w:r w:rsidR="009C7DA7" w:rsidRPr="009C7DA7">
        <w:t>% annually.</w:t>
      </w:r>
      <w:r w:rsidR="00DE7955" w:rsidRPr="00DE7955">
        <w:t xml:space="preserve"> </w:t>
      </w:r>
      <w:r w:rsidR="00DE7955">
        <w:t xml:space="preserve">In the 2014/2015 financial year, 83% of all air tickets and </w:t>
      </w:r>
      <w:r w:rsidR="00CB5774">
        <w:t>87</w:t>
      </w:r>
      <w:r w:rsidR="00DE7955">
        <w:t xml:space="preserve">% of cruise packages were purchased by Australians through either a traditional or online travel agency (IATA, 2015 and CLIA, 2015). </w:t>
      </w:r>
    </w:p>
    <w:p w14:paraId="13946DF3" w14:textId="77777777" w:rsidR="00BC5167" w:rsidRDefault="009C7DA7" w:rsidP="009C7DA7">
      <w:r>
        <w:t xml:space="preserve">The Australian travel sector contains businesses both large and small, ranging from ASX listed companies, including Flight Centre </w:t>
      </w:r>
      <w:r w:rsidR="003D509D">
        <w:t xml:space="preserve">Travel Group Limited </w:t>
      </w:r>
      <w:r>
        <w:t>(FLT), Corporate Travel Management (CTD) and helloworld (HLO); to sole operators in small regional towns</w:t>
      </w:r>
      <w:r w:rsidR="00CE0A00">
        <w:t xml:space="preserve">. </w:t>
      </w:r>
      <w:r w:rsidR="005405F1">
        <w:t>T</w:t>
      </w:r>
      <w:r w:rsidR="00CE0A00">
        <w:t>ravel agencies</w:t>
      </w:r>
      <w:r>
        <w:t xml:space="preserve"> are a </w:t>
      </w:r>
      <w:r w:rsidR="00CE0A00">
        <w:t>major</w:t>
      </w:r>
      <w:r>
        <w:t xml:space="preserve"> </w:t>
      </w:r>
      <w:r w:rsidR="00C901B2">
        <w:t>employer</w:t>
      </w:r>
      <w:r>
        <w:t xml:space="preserve"> </w:t>
      </w:r>
      <w:r w:rsidR="00C901B2">
        <w:t xml:space="preserve">within </w:t>
      </w:r>
      <w:r>
        <w:t xml:space="preserve">the community in which they operate </w:t>
      </w:r>
      <w:r w:rsidR="005405F1">
        <w:t>providing</w:t>
      </w:r>
      <w:r>
        <w:t xml:space="preserve"> sought after professional advice to</w:t>
      </w:r>
      <w:r w:rsidR="00CE0A00">
        <w:t xml:space="preserve"> </w:t>
      </w:r>
      <w:r>
        <w:t>Australians</w:t>
      </w:r>
      <w:r w:rsidR="002F4C53">
        <w:t xml:space="preserve"> travelling</w:t>
      </w:r>
      <w:r>
        <w:t xml:space="preserve"> domestically and overseas</w:t>
      </w:r>
      <w:r w:rsidR="0064583F">
        <w:t xml:space="preserve"> both in the leisure and corporate travel space</w:t>
      </w:r>
      <w:r>
        <w:t xml:space="preserve">. </w:t>
      </w:r>
      <w:r w:rsidR="004852DD">
        <w:t>Importantly</w:t>
      </w:r>
      <w:r w:rsidR="00400C4C">
        <w:t xml:space="preserve"> for this submission</w:t>
      </w:r>
      <w:r w:rsidR="006F407C">
        <w:t>; Australian</w:t>
      </w:r>
      <w:r w:rsidR="004852DD">
        <w:t xml:space="preserve"> </w:t>
      </w:r>
      <w:r w:rsidR="00C901B2">
        <w:t>travel agent</w:t>
      </w:r>
      <w:r w:rsidR="006F407C">
        <w:t>s</w:t>
      </w:r>
      <w:r w:rsidR="004852DD">
        <w:t xml:space="preserve"> </w:t>
      </w:r>
      <w:r w:rsidR="00400C4C">
        <w:t xml:space="preserve">conduct </w:t>
      </w:r>
      <w:r w:rsidR="004852DD">
        <w:t>89% of</w:t>
      </w:r>
      <w:r w:rsidR="00400C4C">
        <w:t xml:space="preserve"> all</w:t>
      </w:r>
      <w:r w:rsidR="004852DD">
        <w:t xml:space="preserve"> transactions through electronic </w:t>
      </w:r>
      <w:r w:rsidR="00400C4C">
        <w:t>means</w:t>
      </w:r>
      <w:r w:rsidR="004852DD">
        <w:t xml:space="preserve">. </w:t>
      </w:r>
      <w:r w:rsidR="002F4C53">
        <w:t>40</w:t>
      </w:r>
      <w:r w:rsidR="00C901B2">
        <w:t>% of the</w:t>
      </w:r>
      <w:r w:rsidR="003D509D">
        <w:t>se</w:t>
      </w:r>
      <w:r w:rsidR="00C901B2">
        <w:t xml:space="preserve"> total transaction</w:t>
      </w:r>
      <w:r w:rsidR="003D509D">
        <w:t>s</w:t>
      </w:r>
      <w:r w:rsidR="00C901B2">
        <w:t xml:space="preserve"> are </w:t>
      </w:r>
      <w:r w:rsidR="003D509D">
        <w:t xml:space="preserve">conducted using </w:t>
      </w:r>
      <w:r w:rsidR="00686D8C">
        <w:t>d</w:t>
      </w:r>
      <w:r w:rsidR="00686D8C" w:rsidRPr="00686D8C">
        <w:t>ebit</w:t>
      </w:r>
      <w:r w:rsidR="003D509D">
        <w:t xml:space="preserve"> </w:t>
      </w:r>
      <w:r w:rsidR="00C901B2">
        <w:t xml:space="preserve">/ eftpos; </w:t>
      </w:r>
      <w:r w:rsidR="002F4C53">
        <w:t>49</w:t>
      </w:r>
      <w:r w:rsidR="00C901B2">
        <w:t xml:space="preserve">% are </w:t>
      </w:r>
      <w:r w:rsidR="003D509D">
        <w:t xml:space="preserve">conducted </w:t>
      </w:r>
      <w:r w:rsidR="00C901B2">
        <w:t>using a credit card</w:t>
      </w:r>
      <w:r w:rsidR="003D509D">
        <w:t>;</w:t>
      </w:r>
      <w:r w:rsidR="00400C4C">
        <w:t xml:space="preserve"> the remainder is conducted </w:t>
      </w:r>
      <w:r w:rsidR="004D4CEC">
        <w:t>with</w:t>
      </w:r>
      <w:r w:rsidR="00400C4C">
        <w:t xml:space="preserve"> cash</w:t>
      </w:r>
      <w:r w:rsidR="00E30353">
        <w:t xml:space="preserve"> (including payments by direct deposit and BPay)</w:t>
      </w:r>
      <w:r w:rsidR="00C901B2">
        <w:t>.</w:t>
      </w:r>
    </w:p>
    <w:p w14:paraId="404AC25E" w14:textId="77777777" w:rsidR="009C7DA7" w:rsidRPr="009C7DA7" w:rsidRDefault="009C7DA7" w:rsidP="009C7DA7">
      <w:pPr>
        <w:pStyle w:val="Heading2"/>
        <w:rPr>
          <w:b/>
          <w:color w:val="72A376"/>
        </w:rPr>
      </w:pPr>
      <w:bookmarkStart w:id="11" w:name="_Toc417893818"/>
      <w:bookmarkStart w:id="12" w:name="_Toc441755295"/>
      <w:r w:rsidRPr="009C7DA7">
        <w:rPr>
          <w:b/>
          <w:color w:val="72A376"/>
        </w:rPr>
        <w:t>About AFTA</w:t>
      </w:r>
      <w:bookmarkEnd w:id="11"/>
      <w:bookmarkEnd w:id="12"/>
    </w:p>
    <w:p w14:paraId="0F0F67BE" w14:textId="77777777" w:rsidR="008667C6" w:rsidRPr="00932C7B" w:rsidRDefault="008667C6" w:rsidP="008667C6">
      <w:r w:rsidRPr="00932C7B">
        <w:t xml:space="preserve">The Australian Federation of Travel Agents Ltd (AFTA) was founded in 1957 to: </w:t>
      </w:r>
    </w:p>
    <w:p w14:paraId="5D0BA476" w14:textId="77777777" w:rsidR="008667C6" w:rsidRPr="00932C7B" w:rsidRDefault="008667C6" w:rsidP="008667C6">
      <w:pPr>
        <w:pStyle w:val="ListParagraph"/>
        <w:numPr>
          <w:ilvl w:val="0"/>
          <w:numId w:val="1"/>
        </w:numPr>
        <w:spacing w:line="360" w:lineRule="auto"/>
      </w:pPr>
      <w:r w:rsidRPr="00932C7B">
        <w:t xml:space="preserve">establish professional standards for travel agents; </w:t>
      </w:r>
    </w:p>
    <w:p w14:paraId="22B124CD" w14:textId="77777777" w:rsidR="008667C6" w:rsidRPr="00932C7B" w:rsidRDefault="008667C6" w:rsidP="008667C6">
      <w:pPr>
        <w:pStyle w:val="ListParagraph"/>
        <w:numPr>
          <w:ilvl w:val="0"/>
          <w:numId w:val="1"/>
        </w:numPr>
        <w:spacing w:line="360" w:lineRule="auto"/>
      </w:pPr>
      <w:r w:rsidRPr="00932C7B">
        <w:t xml:space="preserve">stimulate, encourage and promote travel; </w:t>
      </w:r>
    </w:p>
    <w:p w14:paraId="00DD8F76" w14:textId="77777777" w:rsidR="008667C6" w:rsidRPr="00932C7B" w:rsidRDefault="008667C6" w:rsidP="008667C6">
      <w:pPr>
        <w:pStyle w:val="ListParagraph"/>
        <w:numPr>
          <w:ilvl w:val="0"/>
          <w:numId w:val="1"/>
        </w:numPr>
        <w:spacing w:line="360" w:lineRule="auto"/>
      </w:pPr>
      <w:r w:rsidRPr="00932C7B">
        <w:t>bring together those acting as intermediaries in the distribution of travel-related services;</w:t>
      </w:r>
      <w:r w:rsidR="003D509D">
        <w:t xml:space="preserve"> </w:t>
      </w:r>
    </w:p>
    <w:p w14:paraId="4ED5642E" w14:textId="77777777" w:rsidR="008667C6" w:rsidRPr="00932C7B" w:rsidRDefault="008667C6" w:rsidP="008667C6">
      <w:pPr>
        <w:pStyle w:val="ListParagraph"/>
        <w:numPr>
          <w:ilvl w:val="0"/>
          <w:numId w:val="1"/>
        </w:numPr>
        <w:spacing w:line="360" w:lineRule="auto"/>
      </w:pPr>
      <w:r w:rsidRPr="00932C7B">
        <w:t xml:space="preserve">build strong working relationships with suppliers and consumers of travel-related services. </w:t>
      </w:r>
    </w:p>
    <w:p w14:paraId="6B710908" w14:textId="6F163976" w:rsidR="008667C6" w:rsidRPr="00932C7B" w:rsidRDefault="008667C6" w:rsidP="008667C6">
      <w:r w:rsidRPr="00932C7B">
        <w:t>As the peak industry body in Australia, AFTA represents the majority of retail travel agents including all of the major travel agency groups.  AFTA’s membership accounts for approximately 80 percent of Australia’s travel intermediaries that control more than 96 percent of travel intermediary turnover. It also has a substantial base of associate members, representing non-intermediary sectors of the travel-related services industry. Members are bound by AFTA’s Code of Ethics</w:t>
      </w:r>
      <w:r w:rsidR="006A4366">
        <w:t xml:space="preserve"> and are accredited </w:t>
      </w:r>
      <w:r w:rsidR="005405F1">
        <w:t>under</w:t>
      </w:r>
      <w:r w:rsidR="006A4366">
        <w:t xml:space="preserve"> the</w:t>
      </w:r>
      <w:r w:rsidR="005405F1">
        <w:t xml:space="preserve"> national</w:t>
      </w:r>
      <w:r w:rsidR="006A4366">
        <w:t xml:space="preserve"> industry scheme known as</w:t>
      </w:r>
      <w:r w:rsidR="00563F06">
        <w:t xml:space="preserve"> the</w:t>
      </w:r>
      <w:r w:rsidR="005624A9">
        <w:t xml:space="preserve"> </w:t>
      </w:r>
      <w:r w:rsidR="005624A9" w:rsidRPr="00932C7B">
        <w:t>AFTA Travel Accreditation Scheme (ATAS)</w:t>
      </w:r>
      <w:r w:rsidRPr="00932C7B">
        <w:t xml:space="preserve">. </w:t>
      </w:r>
    </w:p>
    <w:p w14:paraId="6A7478C8" w14:textId="77777777" w:rsidR="005624A9" w:rsidRDefault="008667C6" w:rsidP="008667C6">
      <w:r w:rsidRPr="00932C7B">
        <w:t xml:space="preserve">AFTA represents the interests of its members on many local and international associations and boards, including peak bodies of other national associations. AFTA also contributes significantly to the Australian domestic tourism industry by taking leadership on many challenges and engaging with like-minded industry representative bodies. </w:t>
      </w:r>
    </w:p>
    <w:p w14:paraId="0E3C80F6" w14:textId="77777777" w:rsidR="00563F06" w:rsidRDefault="008667C6" w:rsidP="008667C6">
      <w:r w:rsidRPr="00932C7B">
        <w:t xml:space="preserve">AFTA </w:t>
      </w:r>
      <w:r w:rsidR="006A4366">
        <w:t>administers</w:t>
      </w:r>
      <w:r w:rsidR="005624A9">
        <w:t xml:space="preserve"> Australia’s only accreditation scheme for travel agents known as</w:t>
      </w:r>
      <w:r w:rsidR="006A4366">
        <w:t xml:space="preserve"> </w:t>
      </w:r>
      <w:r w:rsidRPr="00932C7B">
        <w:t>ATAS</w:t>
      </w:r>
      <w:r w:rsidR="005624A9">
        <w:t xml:space="preserve">. ATAS </w:t>
      </w:r>
      <w:r>
        <w:t>has been endorsed by all state and territory jurisdictions consumer affairs and fair trading departments</w:t>
      </w:r>
      <w:r w:rsidR="005624A9">
        <w:t>,</w:t>
      </w:r>
      <w:r w:rsidR="006A4366">
        <w:t xml:space="preserve"> following the deregulation of the </w:t>
      </w:r>
      <w:r w:rsidR="00FB0B27">
        <w:t>eight</w:t>
      </w:r>
      <w:r w:rsidR="006A4366">
        <w:t xml:space="preserve"> </w:t>
      </w:r>
      <w:r w:rsidR="003D509D">
        <w:t xml:space="preserve">separate legislative regimes governing </w:t>
      </w:r>
      <w:r w:rsidR="006A4366">
        <w:t>travel agents from state and territory j</w:t>
      </w:r>
      <w:r w:rsidR="006A4366" w:rsidRPr="006A4366">
        <w:t>urisdiction</w:t>
      </w:r>
      <w:r w:rsidR="006A4366">
        <w:t>.</w:t>
      </w:r>
      <w:r w:rsidR="005624A9">
        <w:t xml:space="preserve"> </w:t>
      </w:r>
    </w:p>
    <w:p w14:paraId="1FCB3633" w14:textId="7249C031" w:rsidR="00585477" w:rsidRDefault="008667C6" w:rsidP="00585477">
      <w:r w:rsidRPr="00932C7B">
        <w:t>ATAS accredited travel agents are committed to maintaining Australia’s world class travel industry.  In particular, ATAS accredited travel agents strongly believe in a thriving Australian tourism</w:t>
      </w:r>
      <w:r w:rsidR="0064583F">
        <w:t xml:space="preserve"> domestic</w:t>
      </w:r>
      <w:r w:rsidRPr="00932C7B">
        <w:t xml:space="preserve"> industry, in which more and more Australians enjoy holidaying at home.</w:t>
      </w:r>
      <w:r w:rsidR="00DE7955">
        <w:t xml:space="preserve"> </w:t>
      </w:r>
    </w:p>
    <w:p w14:paraId="51EB0FB4" w14:textId="77777777" w:rsidR="008667C6" w:rsidRPr="00EC4B83" w:rsidRDefault="001D4823" w:rsidP="00EC4B83">
      <w:pPr>
        <w:pStyle w:val="Heading1"/>
        <w:spacing w:after="0"/>
        <w:rPr>
          <w:color w:val="72A376"/>
        </w:rPr>
      </w:pPr>
      <w:bookmarkStart w:id="13" w:name="_Toc417893824"/>
      <w:bookmarkStart w:id="14" w:name="_Toc441755296"/>
      <w:r w:rsidRPr="00EC4B83">
        <w:rPr>
          <w:color w:val="72A376"/>
        </w:rPr>
        <w:t>Response to specific issues raised by the RBA</w:t>
      </w:r>
      <w:bookmarkEnd w:id="13"/>
      <w:bookmarkEnd w:id="14"/>
    </w:p>
    <w:p w14:paraId="34951C01" w14:textId="04B3C512" w:rsidR="00D15D2A" w:rsidRDefault="00EC4B83">
      <w:r w:rsidRPr="00D15D2A">
        <w:t>Australian travel agents operate in a highly competitive</w:t>
      </w:r>
      <w:r w:rsidR="00C8771D" w:rsidRPr="00D15D2A">
        <w:t xml:space="preserve"> global</w:t>
      </w:r>
      <w:r w:rsidRPr="00D15D2A">
        <w:t xml:space="preserve"> market and as</w:t>
      </w:r>
      <w:r w:rsidR="00E65CF4" w:rsidRPr="00D15D2A">
        <w:t xml:space="preserve"> </w:t>
      </w:r>
      <w:r w:rsidR="00C8771D" w:rsidRPr="00D15D2A">
        <w:t>such</w:t>
      </w:r>
      <w:r w:rsidRPr="00D15D2A">
        <w:t xml:space="preserve"> offer competitive electronic payment </w:t>
      </w:r>
      <w:r w:rsidR="00EB6359" w:rsidRPr="00D15D2A">
        <w:t>options</w:t>
      </w:r>
      <w:r w:rsidRPr="00D15D2A">
        <w:t xml:space="preserve"> for Australian consumers.</w:t>
      </w:r>
      <w:r w:rsidR="00C8771D" w:rsidRPr="00D15D2A">
        <w:t xml:space="preserve"> The recent increase</w:t>
      </w:r>
      <w:r w:rsidR="00D3059A">
        <w:t xml:space="preserve"> in</w:t>
      </w:r>
      <w:r w:rsidR="00C8771D" w:rsidRPr="00D15D2A">
        <w:t xml:space="preserve"> competition from international </w:t>
      </w:r>
      <w:r w:rsidR="00D15D2A" w:rsidRPr="00D15D2A">
        <w:t>domiciled</w:t>
      </w:r>
      <w:r w:rsidR="00C8771D" w:rsidRPr="00D15D2A">
        <w:t xml:space="preserve"> businesses has seen a marked reduction in a travel </w:t>
      </w:r>
      <w:r w:rsidR="00D15D2A" w:rsidRPr="00D15D2A">
        <w:t>agent’s</w:t>
      </w:r>
      <w:r w:rsidR="00C8771D" w:rsidRPr="00D15D2A">
        <w:t xml:space="preserve"> </w:t>
      </w:r>
      <w:r w:rsidR="00D15D2A" w:rsidRPr="00D15D2A">
        <w:t>ability</w:t>
      </w:r>
      <w:r w:rsidR="00C8771D" w:rsidRPr="00D15D2A">
        <w:t xml:space="preserve"> to cover additional costs </w:t>
      </w:r>
      <w:r w:rsidR="00D15D2A" w:rsidRPr="00D15D2A">
        <w:t>as a result of domestic regulation</w:t>
      </w:r>
      <w:r w:rsidR="006F60ED" w:rsidRPr="00D15D2A">
        <w:t>. Any additional regulation or changes to the current</w:t>
      </w:r>
      <w:r w:rsidR="00EB6359" w:rsidRPr="00D15D2A">
        <w:t xml:space="preserve"> payment</w:t>
      </w:r>
      <w:r w:rsidR="006F60ED" w:rsidRPr="00D15D2A">
        <w:t xml:space="preserve"> system that the RBA recommends must be viewed from a global perspective, not just a domestic one</w:t>
      </w:r>
      <w:r w:rsidR="00D15D2A" w:rsidRPr="00D15D2A">
        <w:t>, ensuring Australian businesses are not disadvantaged.</w:t>
      </w:r>
      <w:r w:rsidR="00D15D2A">
        <w:t xml:space="preserve"> The</w:t>
      </w:r>
      <w:r w:rsidR="00D06F68">
        <w:t xml:space="preserve"> travel</w:t>
      </w:r>
      <w:r>
        <w:t xml:space="preserve"> sector is supportive of a number of proposals put forward</w:t>
      </w:r>
      <w:r w:rsidR="006F60ED">
        <w:t xml:space="preserve"> in the December 2015 Discussion paper with some caveats.</w:t>
      </w:r>
    </w:p>
    <w:p w14:paraId="35C32524" w14:textId="47E56352" w:rsidR="006F60ED" w:rsidRDefault="006F60ED" w:rsidP="00D15D2A">
      <w:r>
        <w:t>AFTA</w:t>
      </w:r>
      <w:r w:rsidR="00D3059A">
        <w:t>’s</w:t>
      </w:r>
      <w:r w:rsidR="00EB6359">
        <w:t xml:space="preserve"> primary concern is</w:t>
      </w:r>
      <w:r w:rsidR="00EC4B83">
        <w:t xml:space="preserve"> to ensure that </w:t>
      </w:r>
      <w:r w:rsidR="00EB6359">
        <w:t>the changes</w:t>
      </w:r>
      <w:r w:rsidR="00EC4B83">
        <w:t xml:space="preserve"> do</w:t>
      </w:r>
      <w:r w:rsidR="00D4623F">
        <w:t xml:space="preserve"> not</w:t>
      </w:r>
      <w:r w:rsidR="00EC4B83">
        <w:t xml:space="preserve"> increase the</w:t>
      </w:r>
      <w:r w:rsidR="00D4623F">
        <w:t xml:space="preserve"> business</w:t>
      </w:r>
      <w:r w:rsidR="00EC4B83">
        <w:t xml:space="preserve"> cost</w:t>
      </w:r>
      <w:r w:rsidR="00D4623F">
        <w:t>s</w:t>
      </w:r>
      <w:r w:rsidR="00EB6359">
        <w:t xml:space="preserve"> specifically</w:t>
      </w:r>
      <w:r w:rsidR="00D3059A">
        <w:t>,</w:t>
      </w:r>
      <w:r w:rsidR="00EC4B83">
        <w:t xml:space="preserve"> </w:t>
      </w:r>
      <w:r w:rsidR="00EB6359">
        <w:t xml:space="preserve">the management </w:t>
      </w:r>
      <w:r>
        <w:t>FDR</w:t>
      </w:r>
      <w:r w:rsidR="00995335">
        <w:t xml:space="preserve"> </w:t>
      </w:r>
      <w:r w:rsidR="00D3059A">
        <w:t>and no fault</w:t>
      </w:r>
      <w:r w:rsidR="00995335">
        <w:t xml:space="preserve"> third party </w:t>
      </w:r>
      <w:r w:rsidR="00F76A8B">
        <w:t>chargeback risk</w:t>
      </w:r>
      <w:r w:rsidR="00EC4B83">
        <w:t>.</w:t>
      </w:r>
      <w:r>
        <w:t xml:space="preserve"> AFTA has sought to address the RBA request for a new approach</w:t>
      </w:r>
      <w:r w:rsidR="00EB6359">
        <w:t xml:space="preserve"> in reform option G and developed a framework</w:t>
      </w:r>
      <w:r>
        <w:t xml:space="preserve"> </w:t>
      </w:r>
      <w:r w:rsidR="00442A4D">
        <w:t>to establish the cost of acceptance in business with FDR and</w:t>
      </w:r>
      <w:r w:rsidR="00465863">
        <w:t xml:space="preserve"> no fault</w:t>
      </w:r>
      <w:r w:rsidR="00442A4D">
        <w:t xml:space="preserve"> third party chargeback risk.</w:t>
      </w:r>
      <w:r w:rsidR="00D15D2A">
        <w:t xml:space="preserve"> </w:t>
      </w:r>
      <w:r w:rsidR="00D15D2A" w:rsidRPr="00D15D2A">
        <w:t>AFTA has also noted that the Draft Standard 3 is noted as the RBA preferred option, AFTA comments have been developed as if this Standard is to be adopted.</w:t>
      </w:r>
    </w:p>
    <w:p w14:paraId="3A07472B" w14:textId="0324E61D" w:rsidR="00A46286" w:rsidRPr="00D23256" w:rsidRDefault="005321E5" w:rsidP="00D23256">
      <w:pPr>
        <w:pStyle w:val="Heading2"/>
        <w:rPr>
          <w:b/>
          <w:color w:val="72A376"/>
        </w:rPr>
      </w:pPr>
      <w:bookmarkStart w:id="15" w:name="_Toc441755297"/>
      <w:r w:rsidRPr="00D23256">
        <w:rPr>
          <w:b/>
          <w:color w:val="72A376"/>
        </w:rPr>
        <w:t xml:space="preserve">Comment 1: Proposed changes to surcharging </w:t>
      </w:r>
      <w:r w:rsidR="00294155">
        <w:rPr>
          <w:b/>
          <w:color w:val="72A376"/>
        </w:rPr>
        <w:t>arrangements</w:t>
      </w:r>
      <w:r w:rsidR="00311BCE">
        <w:rPr>
          <w:b/>
          <w:color w:val="72A376"/>
        </w:rPr>
        <w:t xml:space="preserve"> - Reform Option G</w:t>
      </w:r>
      <w:r w:rsidRPr="00D23256">
        <w:rPr>
          <w:b/>
          <w:color w:val="72A376"/>
        </w:rPr>
        <w:t>.</w:t>
      </w:r>
      <w:bookmarkEnd w:id="15"/>
    </w:p>
    <w:p w14:paraId="523674AF" w14:textId="0FDF7BE2" w:rsidR="00442A4D" w:rsidRDefault="005321E5" w:rsidP="005321E5">
      <w:r>
        <w:t xml:space="preserve">The RBA identified that the proposed changes to the surcharging arrangements currently suggested in </w:t>
      </w:r>
      <w:r w:rsidR="00F00F1A">
        <w:t>option</w:t>
      </w:r>
      <w:r>
        <w:t xml:space="preserve"> 3, do</w:t>
      </w:r>
      <w:r w:rsidR="00F00F1A">
        <w:t>es</w:t>
      </w:r>
      <w:r>
        <w:t xml:space="preserve"> not provide the scope for merchants to include FDR as a cost of acceptance. The RBA noted in the December 2015 Discussion Paper that FDR and subsequent no fault third party charge back is a significant risk for </w:t>
      </w:r>
      <w:r w:rsidR="002A0B08">
        <w:t>all participants in the payment system</w:t>
      </w:r>
      <w:r>
        <w:t xml:space="preserve"> and has sought possible solutions to this issue. </w:t>
      </w:r>
      <w:r w:rsidR="00F00F1A">
        <w:t>This issue is only apparent in payments made by credit card and therefore AFTA firmly advocates for its inclusion</w:t>
      </w:r>
      <w:r w:rsidR="00EB6359">
        <w:t xml:space="preserve"> as cost of </w:t>
      </w:r>
      <w:r w:rsidR="00A25107">
        <w:t>acceptance</w:t>
      </w:r>
      <w:r w:rsidR="00F00F1A">
        <w:t xml:space="preserve"> in the final Standard. </w:t>
      </w:r>
    </w:p>
    <w:p w14:paraId="67753C5D" w14:textId="77777777" w:rsidR="005B74B1" w:rsidRDefault="00F00F1A" w:rsidP="00F00F1A">
      <w:pPr>
        <w:ind w:left="720"/>
        <w:rPr>
          <w:i/>
          <w:sz w:val="21"/>
          <w:szCs w:val="21"/>
        </w:rPr>
      </w:pPr>
      <w:r w:rsidRPr="00F00F1A">
        <w:rPr>
          <w:i/>
          <w:sz w:val="21"/>
          <w:szCs w:val="21"/>
        </w:rPr>
        <w:t>For example, consultations have pointed to issues in industries where the ‘merchant’ is not the ultimate supplier, and the good or service is purchased significantly in advance. Notably, this is the case for travel agents…</w:t>
      </w:r>
      <w:r>
        <w:rPr>
          <w:sz w:val="21"/>
          <w:szCs w:val="21"/>
        </w:rPr>
        <w:t xml:space="preserve"> </w:t>
      </w:r>
      <w:r w:rsidR="00442A4D" w:rsidRPr="00442A4D">
        <w:rPr>
          <w:i/>
          <w:sz w:val="21"/>
          <w:szCs w:val="21"/>
        </w:rPr>
        <w:t xml:space="preserve">Given that the cost of chargebacks (or insuring for chargebacks) falls on the merchant, it is not included in the cost of payment services provided by the acquirer. </w:t>
      </w:r>
    </w:p>
    <w:p w14:paraId="6454D1BD" w14:textId="71BFD5AD" w:rsidR="00F00F1A" w:rsidRPr="00F00F1A" w:rsidRDefault="00442A4D" w:rsidP="00F00F1A">
      <w:pPr>
        <w:ind w:left="720"/>
        <w:rPr>
          <w:i/>
          <w:sz w:val="21"/>
          <w:szCs w:val="21"/>
        </w:rPr>
      </w:pPr>
      <w:r w:rsidRPr="00442A4D">
        <w:rPr>
          <w:i/>
          <w:sz w:val="21"/>
          <w:szCs w:val="21"/>
        </w:rPr>
        <w:t>The cost of chargebacks in this case would not be considered a cost of acceptance under Option 3 and therefore would not be included in the permissible surcharge. The Bank is interested in views on possible alternative approaches – ones that would not excessively complicate the ‘cost of acceptance’ measure – in cases similar to this</w:t>
      </w:r>
      <w:r>
        <w:rPr>
          <w:i/>
          <w:sz w:val="21"/>
          <w:szCs w:val="21"/>
        </w:rPr>
        <w:t xml:space="preserve"> </w:t>
      </w:r>
      <w:r w:rsidRPr="00442A4D">
        <w:rPr>
          <w:sz w:val="21"/>
          <w:szCs w:val="21"/>
        </w:rPr>
        <w:t>(Review of card Payment Regulation Consultation Paper, December 2015, page 32)</w:t>
      </w:r>
      <w:r>
        <w:rPr>
          <w:i/>
          <w:sz w:val="21"/>
          <w:szCs w:val="21"/>
        </w:rPr>
        <w:t>.</w:t>
      </w:r>
    </w:p>
    <w:p w14:paraId="66CF8473" w14:textId="18571F0F" w:rsidR="005B74B1" w:rsidRDefault="00F00F1A" w:rsidP="004B1640">
      <w:r>
        <w:t>As the above extract from the RBA</w:t>
      </w:r>
      <w:r w:rsidR="00A74151">
        <w:t>’s</w:t>
      </w:r>
      <w:r>
        <w:t xml:space="preserve"> December 2015 </w:t>
      </w:r>
      <w:r w:rsidR="00A74151">
        <w:t>D</w:t>
      </w:r>
      <w:r>
        <w:t xml:space="preserve">iscussion </w:t>
      </w:r>
      <w:r w:rsidR="00A74151">
        <w:t>P</w:t>
      </w:r>
      <w:r>
        <w:t>aper details</w:t>
      </w:r>
      <w:r w:rsidR="000C5371">
        <w:t>,</w:t>
      </w:r>
      <w:r w:rsidR="00442A4D">
        <w:t xml:space="preserve"> the RBA noted travel age</w:t>
      </w:r>
      <w:r w:rsidR="00294155">
        <w:t>nts as</w:t>
      </w:r>
      <w:r w:rsidR="00995335">
        <w:t xml:space="preserve"> </w:t>
      </w:r>
      <w:r w:rsidR="005B74B1">
        <w:t>an</w:t>
      </w:r>
      <w:r w:rsidR="00294155">
        <w:t xml:space="preserve"> industry segment </w:t>
      </w:r>
      <w:r w:rsidR="00995335">
        <w:t>a</w:t>
      </w:r>
      <w:r w:rsidR="00442A4D">
        <w:t>ffected</w:t>
      </w:r>
      <w:r w:rsidR="00294155">
        <w:t xml:space="preserve"> by this issue</w:t>
      </w:r>
      <w:r w:rsidR="002A0B08">
        <w:t xml:space="preserve">. </w:t>
      </w:r>
      <w:r w:rsidR="005B74B1">
        <w:t>S</w:t>
      </w:r>
      <w:r w:rsidR="00294155">
        <w:t>ince</w:t>
      </w:r>
      <w:r w:rsidR="005B74B1">
        <w:t xml:space="preserve"> this issue has been </w:t>
      </w:r>
      <w:r w:rsidR="00A25107">
        <w:t>identified</w:t>
      </w:r>
      <w:r w:rsidR="00EB6359">
        <w:t xml:space="preserve"> by the RBA, </w:t>
      </w:r>
      <w:r w:rsidR="00442A4D">
        <w:t xml:space="preserve">ticket providers </w:t>
      </w:r>
      <w:r w:rsidR="00EB6359">
        <w:t>have also been identified as</w:t>
      </w:r>
      <w:r w:rsidR="00D3059A">
        <w:t xml:space="preserve"> an</w:t>
      </w:r>
      <w:r w:rsidR="00EB6359">
        <w:t xml:space="preserve"> affect</w:t>
      </w:r>
      <w:r w:rsidR="00D3059A">
        <w:t>ed</w:t>
      </w:r>
      <w:r w:rsidR="00EB6359">
        <w:t xml:space="preserve"> industry</w:t>
      </w:r>
      <w:r w:rsidR="00442A4D">
        <w:t>.</w:t>
      </w:r>
      <w:r w:rsidR="00294155">
        <w:t xml:space="preserve"> The common link between travel agents and ticket providers is that they </w:t>
      </w:r>
      <w:r w:rsidR="000C5371">
        <w:t>are</w:t>
      </w:r>
      <w:r w:rsidR="00294155">
        <w:t xml:space="preserve"> intermediary between the supplier and consumer.</w:t>
      </w:r>
      <w:r w:rsidR="004B1640">
        <w:t xml:space="preserve"> </w:t>
      </w:r>
      <w:r w:rsidR="00995335">
        <w:t>Intermediaries such as travel agents, travel wholesalers</w:t>
      </w:r>
      <w:r w:rsidR="002A0B08">
        <w:t xml:space="preserve"> </w:t>
      </w:r>
      <w:r w:rsidR="00995335">
        <w:t xml:space="preserve">and ticketing </w:t>
      </w:r>
      <w:r w:rsidR="00EB6359">
        <w:t>providers</w:t>
      </w:r>
      <w:r w:rsidR="00995335">
        <w:t xml:space="preserve"> have fostered competition by decreasing the barriers for consumers to find the product or service they desire. </w:t>
      </w:r>
    </w:p>
    <w:p w14:paraId="3321802A" w14:textId="6D8A9E11" w:rsidR="00A74151" w:rsidRDefault="00A74151" w:rsidP="00A74151">
      <w:r>
        <w:t>AFTA’s 2015 industry survey found that the FDR and therefore subsequent no fault third party chargeback expos</w:t>
      </w:r>
      <w:r w:rsidR="0022586C">
        <w:t>ure</w:t>
      </w:r>
      <w:r>
        <w:t xml:space="preserve"> for the Australian travel agent sector is $5.4 billion for a period of 70-120 days.</w:t>
      </w:r>
      <w:r w:rsidR="00465863" w:rsidRPr="00465863">
        <w:t xml:space="preserve"> </w:t>
      </w:r>
      <w:r w:rsidR="00465863">
        <w:t>This is substantially more than ‘direct sale’ companies</w:t>
      </w:r>
      <w:r w:rsidR="00EB6359">
        <w:t>,</w:t>
      </w:r>
      <w:r w:rsidR="00465863">
        <w:t xml:space="preserve"> including retail and supermarkets</w:t>
      </w:r>
      <w:r w:rsidR="00EB6359">
        <w:t xml:space="preserve"> where</w:t>
      </w:r>
      <w:r w:rsidR="00465863">
        <w:t xml:space="preserve"> the FDR would be at a maximum of 30 days. </w:t>
      </w:r>
      <w:r>
        <w:t xml:space="preserve"> This risk is carried on merchant’s books and </w:t>
      </w:r>
      <w:r w:rsidR="00D3059A">
        <w:t>acquirers</w:t>
      </w:r>
      <w:r>
        <w:t xml:space="preserve"> view this risk as an unsecured debt which must be mitigated. The management of this risk is a challenge faced by both large and small merchants. This is due to</w:t>
      </w:r>
      <w:r w:rsidR="00D3059A">
        <w:t xml:space="preserve"> the</w:t>
      </w:r>
      <w:r>
        <w:t xml:space="preserve"> size of the travel industries FDR</w:t>
      </w:r>
      <w:r w:rsidR="00EB6359">
        <w:t>.</w:t>
      </w:r>
      <w:r>
        <w:t xml:space="preserve"> </w:t>
      </w:r>
      <w:r w:rsidR="00EB6359">
        <w:t>A</w:t>
      </w:r>
      <w:r>
        <w:t>cquire</w:t>
      </w:r>
      <w:r w:rsidR="00D3059A">
        <w:t>r</w:t>
      </w:r>
      <w:r>
        <w:t xml:space="preserve">s regularly review and request bonding arrangements to reduce the impact of no fault </w:t>
      </w:r>
      <w:r w:rsidR="00EB6359">
        <w:t xml:space="preserve">third party chargeback on the banks acquiring </w:t>
      </w:r>
      <w:r>
        <w:t xml:space="preserve">business. </w:t>
      </w:r>
    </w:p>
    <w:p w14:paraId="2B4FF303" w14:textId="1A230809" w:rsidR="00A74151" w:rsidRDefault="00A74151" w:rsidP="00A74151">
      <w:r>
        <w:t>An</w:t>
      </w:r>
      <w:r w:rsidR="00995335">
        <w:t xml:space="preserve"> intermediary’s</w:t>
      </w:r>
      <w:r w:rsidR="000C5371">
        <w:t xml:space="preserve"> cost</w:t>
      </w:r>
      <w:r>
        <w:t>s</w:t>
      </w:r>
      <w:r w:rsidR="000C5371">
        <w:t xml:space="preserve"> of acceptance</w:t>
      </w:r>
      <w:r w:rsidR="00995335">
        <w:t xml:space="preserve"> </w:t>
      </w:r>
      <w:r>
        <w:t>are</w:t>
      </w:r>
      <w:r w:rsidR="00995335">
        <w:t xml:space="preserve"> higher</w:t>
      </w:r>
      <w:r w:rsidR="00EB6359">
        <w:t xml:space="preserve"> than other industries</w:t>
      </w:r>
      <w:r w:rsidR="000C5371">
        <w:t>,</w:t>
      </w:r>
      <w:r w:rsidR="00995335">
        <w:t xml:space="preserve"> because </w:t>
      </w:r>
      <w:r w:rsidR="005321E5">
        <w:t xml:space="preserve">FDR is viewed as an unsecured debt by potential </w:t>
      </w:r>
      <w:r w:rsidR="004B1640">
        <w:t>acquire</w:t>
      </w:r>
      <w:r w:rsidR="00D3059A">
        <w:t>r</w:t>
      </w:r>
      <w:r w:rsidR="004B1640">
        <w:t>s</w:t>
      </w:r>
      <w:r w:rsidR="005321E5">
        <w:t>.</w:t>
      </w:r>
      <w:r w:rsidR="00465863" w:rsidRPr="00465863">
        <w:t xml:space="preserve"> </w:t>
      </w:r>
      <w:r w:rsidR="00995335">
        <w:t>The cost associated</w:t>
      </w:r>
      <w:r w:rsidR="00EB6359">
        <w:t xml:space="preserve"> </w:t>
      </w:r>
      <w:r w:rsidR="00995335">
        <w:t>for FDR and</w:t>
      </w:r>
      <w:r w:rsidR="002A0B08">
        <w:t xml:space="preserve"> no fault</w:t>
      </w:r>
      <w:r w:rsidR="00995335">
        <w:t xml:space="preserve"> third party supplier failure varies</w:t>
      </w:r>
      <w:r w:rsidR="0022586C">
        <w:t xml:space="preserve"> dependant</w:t>
      </w:r>
      <w:r w:rsidR="00995335">
        <w:t xml:space="preserve"> </w:t>
      </w:r>
      <w:r w:rsidR="005B74B1">
        <w:t>on a</w:t>
      </w:r>
      <w:r w:rsidR="00995335">
        <w:t xml:space="preserve"> </w:t>
      </w:r>
      <w:r w:rsidR="005B74B1">
        <w:t xml:space="preserve">merchant’s </w:t>
      </w:r>
      <w:r w:rsidR="005F269B">
        <w:t>transaction value</w:t>
      </w:r>
      <w:r w:rsidR="005B74B1">
        <w:t xml:space="preserve">, </w:t>
      </w:r>
      <w:r w:rsidR="00995335">
        <w:t>industry</w:t>
      </w:r>
      <w:r w:rsidR="005B74B1">
        <w:t xml:space="preserve"> systems</w:t>
      </w:r>
      <w:r w:rsidR="00995335">
        <w:t xml:space="preserve"> </w:t>
      </w:r>
      <w:r w:rsidR="00CC6AB4">
        <w:t>and macro-economic events. While</w:t>
      </w:r>
      <w:r w:rsidR="005321E5">
        <w:t xml:space="preserve"> </w:t>
      </w:r>
      <w:r w:rsidR="00D3059A">
        <w:t>rigorous</w:t>
      </w:r>
      <w:r w:rsidR="005321E5">
        <w:t xml:space="preserve"> due diligence is conducted</w:t>
      </w:r>
      <w:r w:rsidR="005B74B1">
        <w:t xml:space="preserve"> by merchants</w:t>
      </w:r>
      <w:r w:rsidR="005321E5">
        <w:t xml:space="preserve"> to establish and maintain the credentials of </w:t>
      </w:r>
      <w:r w:rsidR="005B74B1">
        <w:t xml:space="preserve">a </w:t>
      </w:r>
      <w:r w:rsidR="005321E5">
        <w:t>supplier, intermediaries do not have</w:t>
      </w:r>
      <w:r w:rsidR="005B74B1">
        <w:t xml:space="preserve"> over</w:t>
      </w:r>
      <w:r w:rsidR="005321E5">
        <w:t>sight of all aspects of a supplier</w:t>
      </w:r>
      <w:r w:rsidR="005B74B1">
        <w:t>’s</w:t>
      </w:r>
      <w:r w:rsidR="005321E5">
        <w:t xml:space="preserve"> </w:t>
      </w:r>
      <w:r w:rsidR="00CC6AB4">
        <w:t>business or economic events</w:t>
      </w:r>
      <w:r w:rsidR="005321E5">
        <w:t xml:space="preserve">. </w:t>
      </w:r>
      <w:r w:rsidR="0085202A">
        <w:t>This is one of the principle reasons why acquire</w:t>
      </w:r>
      <w:r w:rsidR="00D3059A">
        <w:t>r</w:t>
      </w:r>
      <w:r w:rsidR="0085202A">
        <w:t xml:space="preserve">s are unable to </w:t>
      </w:r>
      <w:r w:rsidR="0085202A" w:rsidRPr="0085202A">
        <w:rPr>
          <w:i/>
        </w:rPr>
        <w:t>price this as a cost of payment services</w:t>
      </w:r>
      <w:r w:rsidR="0085202A">
        <w:rPr>
          <w:i/>
        </w:rPr>
        <w:t xml:space="preserve">. </w:t>
      </w:r>
      <w:r w:rsidR="0085202A">
        <w:t>It has therefore been the responsibility of the merchants to implement risk management strategies to mitigate this risk</w:t>
      </w:r>
      <w:r w:rsidR="00EB6359">
        <w:t xml:space="preserve"> at the request of the acquire</w:t>
      </w:r>
      <w:r w:rsidR="00D3059A">
        <w:t>r</w:t>
      </w:r>
      <w:r w:rsidR="0085202A">
        <w:t xml:space="preserve">. While techniques have varied, </w:t>
      </w:r>
      <w:r w:rsidR="00EB6359">
        <w:t>l</w:t>
      </w:r>
      <w:r>
        <w:t xml:space="preserve">arger merchants can demonstrate mitigation strategies using </w:t>
      </w:r>
      <w:r w:rsidR="0022586C">
        <w:t>their</w:t>
      </w:r>
      <w:r>
        <w:t xml:space="preserve"> balance sheet</w:t>
      </w:r>
      <w:r w:rsidR="0085202A">
        <w:t>, but</w:t>
      </w:r>
      <w:r>
        <w:t xml:space="preserve"> smaller merchants are extremely vulnerable to excessive bonds</w:t>
      </w:r>
      <w:r w:rsidR="0085202A">
        <w:t xml:space="preserve"> </w:t>
      </w:r>
      <w:r w:rsidR="0022586C">
        <w:t>charged</w:t>
      </w:r>
      <w:r w:rsidR="0085202A">
        <w:t xml:space="preserve"> by the acquire</w:t>
      </w:r>
      <w:r w:rsidR="00D3059A">
        <w:t>r</w:t>
      </w:r>
      <w:r w:rsidR="0085202A">
        <w:t>s</w:t>
      </w:r>
      <w:r>
        <w:t xml:space="preserve">. In AFTA’s April 2015 Submission it was noted that some </w:t>
      </w:r>
      <w:r w:rsidR="00EB6359">
        <w:t>travel agents</w:t>
      </w:r>
      <w:r>
        <w:t xml:space="preserve"> have had requests for bonds of greater than $1 million to maintain a merchant terminal</w:t>
      </w:r>
      <w:r w:rsidR="00EB6359">
        <w:t xml:space="preserve"> over the past five years</w:t>
      </w:r>
      <w:r>
        <w:t xml:space="preserve">. If a bond is unable to be paid the merchant terminal has been removed limiting the businesses opportunity for growth. </w:t>
      </w:r>
    </w:p>
    <w:p w14:paraId="68E4551E" w14:textId="001766DD" w:rsidR="005B74B1" w:rsidRDefault="0085202A" w:rsidP="005321E5">
      <w:r>
        <w:t xml:space="preserve">The framework </w:t>
      </w:r>
      <w:r w:rsidR="00A25107">
        <w:t>which is detailed in A</w:t>
      </w:r>
      <w:r>
        <w:t xml:space="preserve">ttachment 1, </w:t>
      </w:r>
      <w:r w:rsidR="005B74B1">
        <w:t xml:space="preserve">should be included </w:t>
      </w:r>
      <w:r w:rsidR="00EB6359">
        <w:t>in</w:t>
      </w:r>
      <w:r w:rsidR="005B74B1">
        <w:t xml:space="preserve"> the regulation to clearly measure the FDR and no fault third party chargeback risk</w:t>
      </w:r>
      <w:r w:rsidR="005321E5">
        <w:t>.</w:t>
      </w:r>
      <w:r w:rsidR="005B74B1">
        <w:t xml:space="preserve"> The </w:t>
      </w:r>
      <w:r>
        <w:t>F</w:t>
      </w:r>
      <w:r w:rsidR="005B74B1">
        <w:t>ramework provides</w:t>
      </w:r>
      <w:r>
        <w:t xml:space="preserve"> a</w:t>
      </w:r>
      <w:r w:rsidR="005B74B1">
        <w:t xml:space="preserve"> definition of an intermediary and allow</w:t>
      </w:r>
      <w:r>
        <w:t>s</w:t>
      </w:r>
      <w:r w:rsidR="005B74B1">
        <w:t xml:space="preserve"> the RBA to assess the overall risks</w:t>
      </w:r>
      <w:r>
        <w:t>,</w:t>
      </w:r>
      <w:r w:rsidR="005B74B1">
        <w:t xml:space="preserve"> based on agreed variables with specific weightings attached. </w:t>
      </w:r>
      <w:r w:rsidR="005321E5">
        <w:t xml:space="preserve">The framework addresses the </w:t>
      </w:r>
      <w:r w:rsidR="005B74B1">
        <w:t>variables</w:t>
      </w:r>
      <w:r w:rsidR="005321E5">
        <w:t xml:space="preserve"> resulting from a merchant’s high level </w:t>
      </w:r>
      <w:r w:rsidR="00EB6359">
        <w:t xml:space="preserve">of </w:t>
      </w:r>
      <w:r w:rsidR="005321E5">
        <w:t xml:space="preserve">exposure </w:t>
      </w:r>
      <w:r w:rsidR="00EB6359">
        <w:t>to</w:t>
      </w:r>
      <w:r w:rsidR="005321E5">
        <w:t xml:space="preserve"> FDR and no fault third party chargeback</w:t>
      </w:r>
      <w:r>
        <w:t xml:space="preserve"> allowing a</w:t>
      </w:r>
      <w:r w:rsidR="005B74B1">
        <w:t xml:space="preserve"> percentage figure</w:t>
      </w:r>
      <w:r>
        <w:t xml:space="preserve"> for the applicant</w:t>
      </w:r>
      <w:r w:rsidR="005B74B1">
        <w:t xml:space="preserve"> </w:t>
      </w:r>
      <w:r>
        <w:t>to</w:t>
      </w:r>
      <w:r w:rsidR="005B74B1">
        <w:t xml:space="preserve"> apply to their surcharge by direction of the RBA.</w:t>
      </w:r>
      <w:r>
        <w:t xml:space="preserve"> To ensure small businesses are not adversely affected by these changes, AFTA submits that group applications for merchants operating below an agreed turnover </w:t>
      </w:r>
      <w:r w:rsidR="00EB6359">
        <w:t>should</w:t>
      </w:r>
      <w:r>
        <w:t xml:space="preserve"> be permitted.</w:t>
      </w:r>
      <w:r w:rsidR="00A25107">
        <w:t xml:space="preserve"> This will further simplify the surcharge regulations and will also assist in decreasing the compliance costs for small business. </w:t>
      </w:r>
    </w:p>
    <w:p w14:paraId="1B2C6E43" w14:textId="460233EC" w:rsidR="005B74B1" w:rsidRDefault="0085202A" w:rsidP="005321E5">
      <w:r>
        <w:t xml:space="preserve">The policy outcomes of this framework will </w:t>
      </w:r>
      <w:r w:rsidR="005B74B1">
        <w:t>ensure</w:t>
      </w:r>
      <w:r>
        <w:t xml:space="preserve"> merchants</w:t>
      </w:r>
      <w:r w:rsidR="005B74B1">
        <w:t xml:space="preserve"> have</w:t>
      </w:r>
      <w:r w:rsidR="005321E5">
        <w:t xml:space="preserve"> sufficient </w:t>
      </w:r>
      <w:r w:rsidR="005321E5" w:rsidRPr="009E55C1">
        <w:t xml:space="preserve">liquidity </w:t>
      </w:r>
      <w:r w:rsidR="005321E5">
        <w:t xml:space="preserve">to cover the FDR and continue providing </w:t>
      </w:r>
      <w:r>
        <w:t>multiple payment options</w:t>
      </w:r>
      <w:r w:rsidR="005321E5">
        <w:t xml:space="preserve"> for consumers.</w:t>
      </w:r>
      <w:r>
        <w:t xml:space="preserve"> For consumers they</w:t>
      </w:r>
      <w:r w:rsidR="00A25107">
        <w:t xml:space="preserve"> will now</w:t>
      </w:r>
      <w:r>
        <w:t xml:space="preserve"> have</w:t>
      </w:r>
      <w:r w:rsidR="00D3059A">
        <w:t xml:space="preserve"> a</w:t>
      </w:r>
      <w:r>
        <w:t xml:space="preserve"> comprehensive understanding of the costs associated with their payment choice while maintaining their right to request a chargeback for supplier failure.</w:t>
      </w:r>
      <w:r w:rsidR="005927BB">
        <w:t xml:space="preserve"> </w:t>
      </w:r>
      <w:r w:rsidR="0052170D">
        <w:t xml:space="preserve">Importantly the RBA would assess the application and approve </w:t>
      </w:r>
      <w:r w:rsidR="009126CF">
        <w:t>an</w:t>
      </w:r>
      <w:r w:rsidR="0052170D">
        <w:t xml:space="preserve"> additional</w:t>
      </w:r>
      <w:r w:rsidR="009126CF">
        <w:t xml:space="preserve"> element of the</w:t>
      </w:r>
      <w:r w:rsidR="0052170D">
        <w:t xml:space="preserve"> surcharge rate. This</w:t>
      </w:r>
      <w:r w:rsidR="009126CF">
        <w:t xml:space="preserve"> additional</w:t>
      </w:r>
      <w:r w:rsidR="0052170D">
        <w:t xml:space="preserve"> rate could then be applied by the merchant</w:t>
      </w:r>
      <w:r w:rsidR="009126CF">
        <w:t xml:space="preserve"> on top of the merchant price</w:t>
      </w:r>
      <w:r w:rsidR="0052170D">
        <w:t xml:space="preserve"> on all credit card transactions. </w:t>
      </w:r>
      <w:r w:rsidR="009126CF">
        <w:t>The RBA would then forward the approved rates to t</w:t>
      </w:r>
      <w:r w:rsidR="0052170D">
        <w:t xml:space="preserve">he ACCC as the enforcement authority </w:t>
      </w:r>
      <w:r w:rsidR="009126CF">
        <w:t>allowing the ACCC to conduct compliance reviews</w:t>
      </w:r>
      <w:r w:rsidR="005927BB" w:rsidRPr="005927BB">
        <w:t xml:space="preserve">. </w:t>
      </w:r>
      <w:r w:rsidR="00450716">
        <w:t>This framework would</w:t>
      </w:r>
      <w:r w:rsidR="005927BB" w:rsidRPr="005927BB">
        <w:t xml:space="preserve"> therefore</w:t>
      </w:r>
      <w:r w:rsidR="005B74B1" w:rsidRPr="005927BB">
        <w:t xml:space="preserve"> enforceable by the ACCC</w:t>
      </w:r>
      <w:r w:rsidR="005927BB" w:rsidRPr="005927BB">
        <w:t xml:space="preserve"> as proposed in option 3</w:t>
      </w:r>
      <w:r w:rsidR="005B74B1" w:rsidRPr="005927BB">
        <w:t>.</w:t>
      </w:r>
      <w:r>
        <w:t xml:space="preserve"> </w:t>
      </w:r>
      <w:r w:rsidR="00465863">
        <w:t>AFTA understands the RBA concerns with adding unnecessary complexity to the surcharging arrangements. Nevertheless, the size and nature of this issue for intermediaries requires a solution and AFTA</w:t>
      </w:r>
      <w:r>
        <w:t xml:space="preserve"> framework seeks to address the RBA’s request for</w:t>
      </w:r>
      <w:r w:rsidR="00D3059A">
        <w:t xml:space="preserve"> a</w:t>
      </w:r>
      <w:r>
        <w:t xml:space="preserve"> possible transparent solution</w:t>
      </w:r>
      <w:r w:rsidR="00465863">
        <w:t>.</w:t>
      </w:r>
      <w:r>
        <w:t xml:space="preserve"> AFTA stands ready to discuss this further with </w:t>
      </w:r>
      <w:r w:rsidR="00465863">
        <w:t>all participants in the payment system to evolve the proposed framework</w:t>
      </w:r>
      <w:r w:rsidR="00210E98">
        <w:t xml:space="preserve"> in A</w:t>
      </w:r>
      <w:r w:rsidR="00465863">
        <w:t>ttachment 1.</w:t>
      </w:r>
    </w:p>
    <w:p w14:paraId="1C45D933" w14:textId="65979046" w:rsidR="00837B09" w:rsidRDefault="00837B09" w:rsidP="005321E5">
      <w:r>
        <w:t xml:space="preserve">Lastly AFTA </w:t>
      </w:r>
      <w:r w:rsidR="005927BB">
        <w:t>is</w:t>
      </w:r>
      <w:r>
        <w:t xml:space="preserve"> concerned that with the removal of </w:t>
      </w:r>
      <w:r w:rsidR="0028408B">
        <w:t xml:space="preserve">the </w:t>
      </w:r>
      <w:r>
        <w:t>blended</w:t>
      </w:r>
      <w:r w:rsidR="00B32E24">
        <w:t xml:space="preserve"> surcharge</w:t>
      </w:r>
      <w:r>
        <w:t xml:space="preserve"> rate</w:t>
      </w:r>
      <w:r w:rsidR="00B32E24">
        <w:t>,</w:t>
      </w:r>
      <w:r>
        <w:t xml:space="preserve"> merchants such as travel agents </w:t>
      </w:r>
      <w:r w:rsidR="00B32E24">
        <w:t>are not able to</w:t>
      </w:r>
      <w:r>
        <w:t xml:space="preserve"> use blended rates to cover the cost of accepting different ‘value’ credit cards.  AFTA strong</w:t>
      </w:r>
      <w:r w:rsidR="00D3059A">
        <w:t>ly</w:t>
      </w:r>
      <w:r>
        <w:t xml:space="preserve"> disagrees with the RBA’s statement defining </w:t>
      </w:r>
      <w:r w:rsidRPr="00A25107">
        <w:rPr>
          <w:i/>
        </w:rPr>
        <w:t xml:space="preserve">a narrow cost of </w:t>
      </w:r>
      <w:r w:rsidR="0028408B" w:rsidRPr="00A25107">
        <w:rPr>
          <w:i/>
        </w:rPr>
        <w:t>acceptance</w:t>
      </w:r>
      <w:r w:rsidRPr="00A25107">
        <w:rPr>
          <w:i/>
        </w:rPr>
        <w:t xml:space="preserve"> will better approximate the incremental cost for many merchants</w:t>
      </w:r>
      <w:r>
        <w:t xml:space="preserve">. </w:t>
      </w:r>
      <w:r w:rsidRPr="00BA6306">
        <w:t xml:space="preserve">While there are costs of acceptance for all payment </w:t>
      </w:r>
      <w:r w:rsidR="0028408B" w:rsidRPr="00BA6306">
        <w:t>methods</w:t>
      </w:r>
      <w:r w:rsidRPr="00BA6306">
        <w:t xml:space="preserve">, a </w:t>
      </w:r>
      <w:r w:rsidR="00325F17" w:rsidRPr="00BA6306">
        <w:t>consumers’</w:t>
      </w:r>
      <w:r w:rsidRPr="00BA6306">
        <w:t xml:space="preserve"> choice to </w:t>
      </w:r>
      <w:r w:rsidR="00BA6306" w:rsidRPr="00BA6306">
        <w:t>pay using a high cost credit card should</w:t>
      </w:r>
      <w:r w:rsidR="0022586C" w:rsidRPr="00BA6306">
        <w:t xml:space="preserve"> </w:t>
      </w:r>
      <w:r w:rsidR="008B0E9F" w:rsidRPr="00BA6306">
        <w:t>not</w:t>
      </w:r>
      <w:r w:rsidRPr="00BA6306">
        <w:t xml:space="preserve"> be </w:t>
      </w:r>
      <w:r w:rsidR="0028408B" w:rsidRPr="00BA6306">
        <w:t>allocated</w:t>
      </w:r>
      <w:r w:rsidRPr="00BA6306">
        <w:t xml:space="preserve"> to the merchant to fund.</w:t>
      </w:r>
      <w:r w:rsidR="00BA6306">
        <w:t xml:space="preserve"> </w:t>
      </w:r>
      <w:r w:rsidR="0028408B">
        <w:t>If the attempt by the RBA is to accurately price signal the cost of acceptance</w:t>
      </w:r>
      <w:r w:rsidR="00A25107">
        <w:t>,</w:t>
      </w:r>
      <w:r w:rsidR="0028408B">
        <w:t xml:space="preserve"> </w:t>
      </w:r>
      <w:r w:rsidR="00A25107">
        <w:t xml:space="preserve">this statement appears to </w:t>
      </w:r>
      <w:r w:rsidR="00A25107" w:rsidRPr="00BA6306">
        <w:t xml:space="preserve">not be </w:t>
      </w:r>
      <w:r w:rsidR="00BA6306">
        <w:t>aligned policy objectives of this</w:t>
      </w:r>
      <w:r w:rsidR="00A25107" w:rsidRPr="00BA6306">
        <w:t xml:space="preserve"> review</w:t>
      </w:r>
      <w:r w:rsidR="0028408B">
        <w:t xml:space="preserve">. This is further discussed in </w:t>
      </w:r>
      <w:r w:rsidR="00B32E24">
        <w:t>C</w:t>
      </w:r>
      <w:r w:rsidR="0028408B">
        <w:t xml:space="preserve">omment 2. </w:t>
      </w:r>
    </w:p>
    <w:p w14:paraId="40C1C1E3" w14:textId="475B2E3A" w:rsidR="0028408B" w:rsidRDefault="0028408B" w:rsidP="005321E5">
      <w:r>
        <w:t xml:space="preserve">Surcharging for intermediaries is a fundamental aspect of </w:t>
      </w:r>
      <w:r w:rsidR="00A25107">
        <w:t>a travel agent business</w:t>
      </w:r>
      <w:r w:rsidR="00B32E24">
        <w:t xml:space="preserve"> model and one that consumers accept</w:t>
      </w:r>
      <w:r>
        <w:t>.</w:t>
      </w:r>
      <w:r w:rsidR="008E37CC">
        <w:t xml:space="preserve"> This is because of the o</w:t>
      </w:r>
      <w:r w:rsidR="00E6142B">
        <w:t>mni-</w:t>
      </w:r>
      <w:r w:rsidR="008E37CC">
        <w:t>channel approach that consumer</w:t>
      </w:r>
      <w:r w:rsidR="0022586C">
        <w:t>s</w:t>
      </w:r>
      <w:r w:rsidR="008E37CC">
        <w:t xml:space="preserve"> use, overall margins in the sector are significantly lower </w:t>
      </w:r>
      <w:r w:rsidR="00E6142B">
        <w:t>than</w:t>
      </w:r>
      <w:r w:rsidR="008E37CC">
        <w:t xml:space="preserve"> those </w:t>
      </w:r>
      <w:r w:rsidR="00E6142B">
        <w:t>in</w:t>
      </w:r>
      <w:r w:rsidR="00EE21B8">
        <w:t xml:space="preserve"> </w:t>
      </w:r>
      <w:r w:rsidR="00E6142B">
        <w:t>‘direct sales’ such as</w:t>
      </w:r>
      <w:r w:rsidR="00EE21B8">
        <w:t xml:space="preserve"> </w:t>
      </w:r>
      <w:r w:rsidR="00E6142B">
        <w:t>retail</w:t>
      </w:r>
      <w:r w:rsidR="00EE21B8">
        <w:t xml:space="preserve">. In narrowing the cost of acceptance to limit </w:t>
      </w:r>
      <w:r w:rsidR="00E6142B">
        <w:t>excessive</w:t>
      </w:r>
      <w:r w:rsidR="00EE21B8">
        <w:t xml:space="preserve"> surcharging intermediar</w:t>
      </w:r>
      <w:r w:rsidR="00D3059A">
        <w:t>ies</w:t>
      </w:r>
      <w:r w:rsidR="00EE21B8">
        <w:t xml:space="preserve"> </w:t>
      </w:r>
      <w:r w:rsidR="00E6142B">
        <w:t xml:space="preserve">such </w:t>
      </w:r>
      <w:r w:rsidR="00EE21B8">
        <w:t xml:space="preserve">as travel </w:t>
      </w:r>
      <w:r w:rsidR="00E6142B">
        <w:t>agents</w:t>
      </w:r>
      <w:r w:rsidR="00EE21B8">
        <w:t xml:space="preserve"> are being asked to cover</w:t>
      </w:r>
      <w:r>
        <w:t xml:space="preserve"> costs associated with a consumer</w:t>
      </w:r>
      <w:r w:rsidR="00D3059A">
        <w:t>s</w:t>
      </w:r>
      <w:r w:rsidR="00325F17">
        <w:t>’</w:t>
      </w:r>
      <w:r>
        <w:t xml:space="preserve"> choice </w:t>
      </w:r>
      <w:r w:rsidR="00E6142B">
        <w:t>to use a credit card</w:t>
      </w:r>
      <w:r w:rsidR="00A25107">
        <w:t>.</w:t>
      </w:r>
      <w:r>
        <w:t xml:space="preserve"> </w:t>
      </w:r>
      <w:r w:rsidR="00A25107">
        <w:t>AFTA do</w:t>
      </w:r>
      <w:r w:rsidR="00E6142B">
        <w:t>es not believe that R</w:t>
      </w:r>
      <w:r w:rsidR="00A25107">
        <w:t xml:space="preserve">eform </w:t>
      </w:r>
      <w:r w:rsidR="00E6142B">
        <w:t>O</w:t>
      </w:r>
      <w:r w:rsidR="00A25107">
        <w:t>ption G, Option 3 adequately address</w:t>
      </w:r>
      <w:r w:rsidR="0022586C">
        <w:t>es</w:t>
      </w:r>
      <w:r w:rsidR="00A25107">
        <w:t xml:space="preserve"> the complexities of an intermediaries FDR. </w:t>
      </w:r>
      <w:r w:rsidR="00793EC7">
        <w:t>Therefore,</w:t>
      </w:r>
      <w:r w:rsidR="00E6142B">
        <w:t xml:space="preserve"> </w:t>
      </w:r>
      <w:r>
        <w:t>further adjustment</w:t>
      </w:r>
      <w:r w:rsidR="00E6142B">
        <w:t>s</w:t>
      </w:r>
      <w:r w:rsidR="00793EC7">
        <w:t xml:space="preserve"> are needed as</w:t>
      </w:r>
      <w:r w:rsidR="00E6142B">
        <w:t xml:space="preserve"> suggested in Attachment 1 </w:t>
      </w:r>
      <w:r w:rsidR="00793EC7">
        <w:t xml:space="preserve">to ensure FDR is recognised. </w:t>
      </w:r>
    </w:p>
    <w:p w14:paraId="44421C28" w14:textId="761F5073" w:rsidR="00EC4B83" w:rsidRPr="00F317D7" w:rsidRDefault="009E30DE" w:rsidP="00F317D7">
      <w:pPr>
        <w:pStyle w:val="Heading2"/>
        <w:rPr>
          <w:b/>
          <w:color w:val="72A376"/>
        </w:rPr>
      </w:pPr>
      <w:bookmarkStart w:id="16" w:name="_Toc417893825"/>
      <w:bookmarkStart w:id="17" w:name="_Toc441755298"/>
      <w:r>
        <w:rPr>
          <w:b/>
          <w:color w:val="72A376"/>
        </w:rPr>
        <w:t xml:space="preserve">Comment </w:t>
      </w:r>
      <w:r w:rsidR="005321E5">
        <w:rPr>
          <w:b/>
          <w:color w:val="72A376"/>
        </w:rPr>
        <w:t>2</w:t>
      </w:r>
      <w:r w:rsidR="00EC4B83" w:rsidRPr="00F317D7">
        <w:rPr>
          <w:b/>
          <w:color w:val="72A376"/>
        </w:rPr>
        <w:t xml:space="preserve">: </w:t>
      </w:r>
      <w:r w:rsidR="00A70853">
        <w:rPr>
          <w:b/>
          <w:color w:val="72A376"/>
        </w:rPr>
        <w:t xml:space="preserve">Other </w:t>
      </w:r>
      <w:r w:rsidR="00B40DC7">
        <w:rPr>
          <w:b/>
          <w:color w:val="72A376"/>
        </w:rPr>
        <w:t>Reform Options</w:t>
      </w:r>
      <w:r w:rsidR="00EC4B83" w:rsidRPr="00F317D7">
        <w:rPr>
          <w:b/>
          <w:color w:val="72A376"/>
        </w:rPr>
        <w:t>.</w:t>
      </w:r>
      <w:bookmarkEnd w:id="16"/>
      <w:bookmarkEnd w:id="17"/>
      <w:r w:rsidR="00EC4B83" w:rsidRPr="00F317D7">
        <w:rPr>
          <w:b/>
          <w:color w:val="72A376"/>
        </w:rPr>
        <w:t xml:space="preserve"> </w:t>
      </w:r>
    </w:p>
    <w:p w14:paraId="6A81ECE6" w14:textId="1934573F" w:rsidR="00B32E24" w:rsidRDefault="009E30DE" w:rsidP="00B32E24">
      <w:r>
        <w:t xml:space="preserve">As stated in </w:t>
      </w:r>
      <w:r w:rsidR="00DE7955">
        <w:t>AFTA</w:t>
      </w:r>
      <w:r>
        <w:t>’s April 2015 submission</w:t>
      </w:r>
      <w:r w:rsidR="005F1280">
        <w:t xml:space="preserve">, AFTA believes that there is a need to renew and simplify the current electronic payment system. </w:t>
      </w:r>
      <w:r w:rsidR="008F5446">
        <w:t>The simplification of interchange will have downward pressure on costs particularly for small businesses. The ability for merchants to be able to identify</w:t>
      </w:r>
      <w:r w:rsidR="004C7A09">
        <w:t xml:space="preserve"> the </w:t>
      </w:r>
      <w:r w:rsidR="00EE21B8">
        <w:t>‘</w:t>
      </w:r>
      <w:r w:rsidR="004C7A09">
        <w:t>type and value of a card</w:t>
      </w:r>
      <w:r w:rsidR="00EE21B8">
        <w:t>’ in a card and card</w:t>
      </w:r>
      <w:r w:rsidR="0022586C">
        <w:t>-</w:t>
      </w:r>
      <w:r w:rsidR="00EE21B8">
        <w:t>less environment</w:t>
      </w:r>
      <w:r w:rsidR="008F5446">
        <w:t xml:space="preserve"> is of</w:t>
      </w:r>
      <w:r w:rsidR="004C7A09">
        <w:t xml:space="preserve"> critical</w:t>
      </w:r>
      <w:r w:rsidR="008F5446">
        <w:t xml:space="preserve"> importance</w:t>
      </w:r>
      <w:r w:rsidR="004C7A09">
        <w:t xml:space="preserve">. This is </w:t>
      </w:r>
      <w:r w:rsidR="008F5446">
        <w:t>because interchange variances can no longer be mitigated through a blended surcharge rate. This is further explored below within each of the</w:t>
      </w:r>
      <w:r w:rsidR="00B40DC7">
        <w:t xml:space="preserve"> </w:t>
      </w:r>
      <w:r w:rsidR="00D217BF">
        <w:t>relevant</w:t>
      </w:r>
      <w:r w:rsidR="008F5446">
        <w:t xml:space="preserve"> RBA’s reform options. </w:t>
      </w:r>
    </w:p>
    <w:p w14:paraId="157326F4" w14:textId="70BE3E71" w:rsidR="00D17667" w:rsidRDefault="00D17667" w:rsidP="00B32E24">
      <w:r>
        <w:t xml:space="preserve">AFTA is also concerned that without adequate industry education many of these reform options will not be successful. This is especially the case </w:t>
      </w:r>
      <w:r w:rsidR="004C7A09">
        <w:t>for</w:t>
      </w:r>
      <w:r>
        <w:t xml:space="preserve"> small businesses where it would be appropriate for the RBA to partner with National Associations such as AFTA</w:t>
      </w:r>
      <w:r w:rsidR="004C7A09">
        <w:t>,</w:t>
      </w:r>
      <w:r>
        <w:t xml:space="preserve"> to deliver education programs national</w:t>
      </w:r>
      <w:r w:rsidR="004C7A09">
        <w:t>ly</w:t>
      </w:r>
      <w:r>
        <w:t xml:space="preserve">. Education programs run through national associations will ensure sector specific </w:t>
      </w:r>
      <w:r w:rsidRPr="00D17667">
        <w:t>customisation</w:t>
      </w:r>
      <w:r w:rsidR="004C7A09">
        <w:t xml:space="preserve"> of content</w:t>
      </w:r>
      <w:r w:rsidRPr="00D17667">
        <w:t xml:space="preserve"> </w:t>
      </w:r>
      <w:r>
        <w:t>and ensure merchants are informed about the changes.</w:t>
      </w:r>
    </w:p>
    <w:p w14:paraId="7DD7C282" w14:textId="3C38DE54" w:rsidR="008F5446" w:rsidRPr="00747B77" w:rsidRDefault="008F5446" w:rsidP="00747B77">
      <w:pPr>
        <w:pStyle w:val="Heading3"/>
        <w:rPr>
          <w:rFonts w:asciiTheme="minorHAnsi" w:hAnsiTheme="minorHAnsi"/>
          <w:b/>
          <w:color w:val="72A376"/>
          <w:sz w:val="22"/>
          <w:szCs w:val="22"/>
        </w:rPr>
      </w:pPr>
      <w:bookmarkStart w:id="18" w:name="_Toc441755299"/>
      <w:r w:rsidRPr="00747B77">
        <w:rPr>
          <w:rFonts w:asciiTheme="minorHAnsi" w:hAnsiTheme="minorHAnsi"/>
          <w:b/>
          <w:color w:val="72A376"/>
          <w:sz w:val="22"/>
          <w:szCs w:val="22"/>
        </w:rPr>
        <w:t>Reform option A - Companion cards</w:t>
      </w:r>
      <w:bookmarkEnd w:id="18"/>
    </w:p>
    <w:p w14:paraId="366E6D32" w14:textId="01A355AF" w:rsidR="00D217BF" w:rsidRDefault="008F5446" w:rsidP="00B32E24">
      <w:r>
        <w:t xml:space="preserve">The RBA noted that their </w:t>
      </w:r>
      <w:r w:rsidR="00587F02">
        <w:t>preferred</w:t>
      </w:r>
      <w:r>
        <w:t xml:space="preserve"> choice is option 3</w:t>
      </w:r>
      <w:r w:rsidR="004C7A09">
        <w:t xml:space="preserve">. </w:t>
      </w:r>
      <w:r w:rsidR="00BA6306">
        <w:t>AFTA’s members have reported that there has not been a mark</w:t>
      </w:r>
      <w:r w:rsidR="004C7A09" w:rsidRPr="0052170D">
        <w:t>ed increase in usage of American Express Cards</w:t>
      </w:r>
      <w:r w:rsidR="004C7A09">
        <w:t>.</w:t>
      </w:r>
      <w:r w:rsidR="00BA6306">
        <w:t xml:space="preserve"> </w:t>
      </w:r>
      <w:r w:rsidR="004C7A09">
        <w:t xml:space="preserve">While the change would have limited impact on payment preferences for consumers, the RBA would be creating a two tiered regulatory environment. </w:t>
      </w:r>
    </w:p>
    <w:p w14:paraId="163D23CB" w14:textId="0E078E23" w:rsidR="00587F02" w:rsidRDefault="004C7A09" w:rsidP="00B32E24">
      <w:r>
        <w:t>This will create greater opportunity for confusion for travel agents on when to apply the relevant surcharge. This change should only be implemented once</w:t>
      </w:r>
      <w:r w:rsidR="00D217BF">
        <w:t xml:space="preserve"> </w:t>
      </w:r>
      <w:r w:rsidR="008F5446">
        <w:t xml:space="preserve">merchants have the </w:t>
      </w:r>
      <w:r w:rsidR="00587F02">
        <w:t>ability</w:t>
      </w:r>
      <w:r w:rsidR="008F5446">
        <w:t xml:space="preserve"> to </w:t>
      </w:r>
      <w:r w:rsidR="00587F02">
        <w:t>identify</w:t>
      </w:r>
      <w:r w:rsidR="008F5446">
        <w:t xml:space="preserve"> which </w:t>
      </w:r>
      <w:r w:rsidR="00587F02">
        <w:t xml:space="preserve">cards will be designated and which are not. </w:t>
      </w:r>
    </w:p>
    <w:p w14:paraId="7E2AC52D" w14:textId="153380FE" w:rsidR="00587F02" w:rsidRPr="00747B77" w:rsidRDefault="00B40DC7" w:rsidP="00747B77">
      <w:pPr>
        <w:pStyle w:val="Heading3"/>
        <w:rPr>
          <w:rFonts w:asciiTheme="minorHAnsi" w:hAnsiTheme="minorHAnsi"/>
          <w:b/>
          <w:color w:val="72A376"/>
          <w:sz w:val="22"/>
          <w:szCs w:val="22"/>
        </w:rPr>
      </w:pPr>
      <w:bookmarkStart w:id="19" w:name="_Toc441755300"/>
      <w:r w:rsidRPr="00747B77">
        <w:rPr>
          <w:rFonts w:asciiTheme="minorHAnsi" w:hAnsiTheme="minorHAnsi"/>
          <w:b/>
          <w:color w:val="72A376"/>
          <w:sz w:val="22"/>
          <w:szCs w:val="22"/>
        </w:rPr>
        <w:t>Reform option B</w:t>
      </w:r>
      <w:r w:rsidR="00587F02" w:rsidRPr="00747B77">
        <w:rPr>
          <w:rFonts w:asciiTheme="minorHAnsi" w:hAnsiTheme="minorHAnsi"/>
          <w:b/>
          <w:color w:val="72A376"/>
          <w:sz w:val="22"/>
          <w:szCs w:val="22"/>
        </w:rPr>
        <w:t xml:space="preserve"> – Interchange </w:t>
      </w:r>
      <w:r w:rsidR="00CB5774">
        <w:rPr>
          <w:rFonts w:asciiTheme="minorHAnsi" w:hAnsiTheme="minorHAnsi"/>
          <w:b/>
          <w:color w:val="72A376"/>
          <w:sz w:val="22"/>
          <w:szCs w:val="22"/>
        </w:rPr>
        <w:t>f</w:t>
      </w:r>
      <w:r w:rsidR="00587F02" w:rsidRPr="00747B77">
        <w:rPr>
          <w:rFonts w:asciiTheme="minorHAnsi" w:hAnsiTheme="minorHAnsi"/>
          <w:b/>
          <w:color w:val="72A376"/>
          <w:sz w:val="22"/>
          <w:szCs w:val="22"/>
        </w:rPr>
        <w:t>ees</w:t>
      </w:r>
      <w:r w:rsidR="00932087">
        <w:rPr>
          <w:rFonts w:asciiTheme="minorHAnsi" w:hAnsiTheme="minorHAnsi"/>
          <w:b/>
          <w:color w:val="72A376"/>
          <w:sz w:val="22"/>
          <w:szCs w:val="22"/>
        </w:rPr>
        <w:t xml:space="preserve"> (corporate cards)</w:t>
      </w:r>
      <w:bookmarkEnd w:id="19"/>
    </w:p>
    <w:p w14:paraId="0BC25E30" w14:textId="378E6A0D" w:rsidR="00B40DC7" w:rsidRDefault="00587F02" w:rsidP="00587F02">
      <w:r>
        <w:t xml:space="preserve">As noted in the RBA Discussion Paper, the </w:t>
      </w:r>
      <w:r w:rsidR="004C7A09">
        <w:t>t</w:t>
      </w:r>
      <w:r>
        <w:t>ravel sector does have a higher than average corporate card use. AFTA</w:t>
      </w:r>
      <w:r w:rsidR="00B40DC7">
        <w:t xml:space="preserve"> in-principal</w:t>
      </w:r>
      <w:r>
        <w:t xml:space="preserve"> support</w:t>
      </w:r>
      <w:r w:rsidR="00B40DC7">
        <w:t>s</w:t>
      </w:r>
      <w:r>
        <w:t xml:space="preserve"> the inclusion of corporate credits</w:t>
      </w:r>
      <w:r w:rsidR="00B40DC7">
        <w:t xml:space="preserve"> however notes the business model that supports corporate cards is markedly different to non-corporate cards. </w:t>
      </w:r>
    </w:p>
    <w:p w14:paraId="3EAC2A24" w14:textId="721AC4C2" w:rsidR="00587F02" w:rsidRDefault="00B40DC7" w:rsidP="00587F02">
      <w:r>
        <w:t>AFTA is therefore not opposed to the de</w:t>
      </w:r>
      <w:r w:rsidR="0022586C">
        <w:t>-</w:t>
      </w:r>
      <w:r>
        <w:t>coupling of corporate cards</w:t>
      </w:r>
      <w:r w:rsidR="00587F02">
        <w:t xml:space="preserve"> </w:t>
      </w:r>
      <w:r>
        <w:t>from</w:t>
      </w:r>
      <w:r w:rsidR="00587F02">
        <w:t xml:space="preserve"> the interchange as long as merchants are able to surcharge at</w:t>
      </w:r>
      <w:r w:rsidR="0022586C">
        <w:t xml:space="preserve"> a</w:t>
      </w:r>
      <w:r w:rsidR="00587F02">
        <w:t xml:space="preserve"> higher rate than that of non-corporate cards.</w:t>
      </w:r>
      <w:r w:rsidR="004C7A09">
        <w:t xml:space="preserve"> Ensuring </w:t>
      </w:r>
      <w:r w:rsidR="00EE21B8">
        <w:t xml:space="preserve">that </w:t>
      </w:r>
      <w:r w:rsidR="004C7A09">
        <w:t>businesses have access to corporate cards must not be restricted</w:t>
      </w:r>
      <w:r w:rsidR="0022586C">
        <w:t>, n</w:t>
      </w:r>
      <w:r w:rsidR="004C7A09">
        <w:t>or reduce competition under any proposed reform.</w:t>
      </w:r>
      <w:r w:rsidR="00587F02">
        <w:t xml:space="preserve"> AFTA requests the RBA to further consult on this issue.</w:t>
      </w:r>
    </w:p>
    <w:p w14:paraId="50AA27E8" w14:textId="7BA20ACE" w:rsidR="00B40DC7" w:rsidRPr="00A70853" w:rsidRDefault="00B40DC7" w:rsidP="00747B77">
      <w:pPr>
        <w:pStyle w:val="Heading3"/>
        <w:rPr>
          <w:rFonts w:asciiTheme="minorHAnsi" w:hAnsiTheme="minorHAnsi"/>
          <w:b/>
          <w:color w:val="72A376"/>
          <w:sz w:val="22"/>
          <w:szCs w:val="22"/>
        </w:rPr>
      </w:pPr>
      <w:bookmarkStart w:id="20" w:name="_Toc441755301"/>
      <w:r w:rsidRPr="00A70853">
        <w:rPr>
          <w:rFonts w:asciiTheme="minorHAnsi" w:hAnsiTheme="minorHAnsi"/>
          <w:b/>
          <w:color w:val="72A376"/>
          <w:sz w:val="22"/>
          <w:szCs w:val="22"/>
        </w:rPr>
        <w:t>Reform option C – International cards</w:t>
      </w:r>
      <w:bookmarkEnd w:id="20"/>
    </w:p>
    <w:p w14:paraId="7E33B725" w14:textId="542B0E24" w:rsidR="00B40DC7" w:rsidRDefault="00B40DC7" w:rsidP="00B40DC7">
      <w:r>
        <w:t>AFTA members have reported an increase in usage of international cards specifically within certain travel agent</w:t>
      </w:r>
      <w:r w:rsidR="004C7A09">
        <w:t xml:space="preserve"> customer</w:t>
      </w:r>
      <w:r>
        <w:t xml:space="preserve"> </w:t>
      </w:r>
      <w:r w:rsidR="004C7A09">
        <w:t>segments</w:t>
      </w:r>
      <w:r>
        <w:t>. There has been an increased volume of air tickets and accommodation bookings within Australia using international cards</w:t>
      </w:r>
      <w:r w:rsidR="004C7A09">
        <w:t xml:space="preserve"> for use by visiting friends and relatives.</w:t>
      </w:r>
      <w:r>
        <w:t xml:space="preserve"> This has resulted in increased costs for agencies specialising in this market segment</w:t>
      </w:r>
      <w:r w:rsidR="004C7A09">
        <w:t xml:space="preserve"> who are typically small businesses</w:t>
      </w:r>
      <w:r>
        <w:t>.</w:t>
      </w:r>
    </w:p>
    <w:p w14:paraId="1C806EAE" w14:textId="2EF4E29F" w:rsidR="00B40DC7" w:rsidRDefault="00B40DC7" w:rsidP="00B40DC7">
      <w:r>
        <w:t>AFTA supports the RBA’s preliminary assessment</w:t>
      </w:r>
      <w:r w:rsidR="00D217BF">
        <w:t xml:space="preserve"> to support option 2</w:t>
      </w:r>
      <w:r w:rsidR="004C7A09">
        <w:t>,</w:t>
      </w:r>
      <w:r w:rsidR="00D217BF">
        <w:t xml:space="preserve"> that</w:t>
      </w:r>
      <w:r>
        <w:t xml:space="preserve"> international cards should be treated similarly to domestic cards. </w:t>
      </w:r>
      <w:r w:rsidR="00D217BF">
        <w:t>While this should place downward pressure on the costs for acquire</w:t>
      </w:r>
      <w:r w:rsidR="00D3059A">
        <w:t>r</w:t>
      </w:r>
      <w:r w:rsidR="00D217BF">
        <w:t xml:space="preserve">s, AFTA submits monitoring by the RBA is required to ensure these lower costs are provided to the merchant. </w:t>
      </w:r>
    </w:p>
    <w:p w14:paraId="368E5A0B" w14:textId="78AD4034" w:rsidR="00D217BF" w:rsidRPr="00A70853" w:rsidRDefault="00D217BF" w:rsidP="00747B77">
      <w:pPr>
        <w:pStyle w:val="Heading3"/>
        <w:rPr>
          <w:rFonts w:asciiTheme="minorHAnsi" w:hAnsiTheme="minorHAnsi"/>
          <w:b/>
          <w:color w:val="72A376"/>
          <w:sz w:val="22"/>
          <w:szCs w:val="22"/>
        </w:rPr>
      </w:pPr>
      <w:bookmarkStart w:id="21" w:name="_Toc441755302"/>
      <w:r w:rsidRPr="00A70853">
        <w:rPr>
          <w:rFonts w:asciiTheme="minorHAnsi" w:hAnsiTheme="minorHAnsi"/>
          <w:b/>
          <w:color w:val="72A376"/>
          <w:sz w:val="22"/>
          <w:szCs w:val="22"/>
        </w:rPr>
        <w:t>Reform option D – Prepaid cards</w:t>
      </w:r>
      <w:bookmarkEnd w:id="21"/>
      <w:r w:rsidRPr="00A70853">
        <w:rPr>
          <w:rFonts w:asciiTheme="minorHAnsi" w:hAnsiTheme="minorHAnsi"/>
          <w:b/>
          <w:color w:val="72A376"/>
          <w:sz w:val="22"/>
          <w:szCs w:val="22"/>
        </w:rPr>
        <w:t xml:space="preserve"> </w:t>
      </w:r>
    </w:p>
    <w:p w14:paraId="72F4A32D" w14:textId="77777777" w:rsidR="00C33692" w:rsidRDefault="00D217BF" w:rsidP="00B40DC7">
      <w:r>
        <w:t>AFTA supports the RBA</w:t>
      </w:r>
      <w:r w:rsidR="00950D9D">
        <w:t>’s</w:t>
      </w:r>
      <w:r>
        <w:t xml:space="preserve"> assessment that option 3</w:t>
      </w:r>
      <w:r w:rsidR="00950D9D">
        <w:t xml:space="preserve"> i</w:t>
      </w:r>
      <w:r w:rsidR="00BA6306">
        <w:t>n</w:t>
      </w:r>
      <w:r w:rsidR="00950D9D">
        <w:t>clude Pre Paid cards within the proposed regulation. This option</w:t>
      </w:r>
      <w:r>
        <w:t xml:space="preserve"> </w:t>
      </w:r>
      <w:r w:rsidR="00950D9D">
        <w:t>will</w:t>
      </w:r>
      <w:r>
        <w:t xml:space="preserve"> remove </w:t>
      </w:r>
      <w:r w:rsidR="0022586C">
        <w:t>any</w:t>
      </w:r>
      <w:r>
        <w:t xml:space="preserve"> ambiguity for prepaid cards for merchants and consumers</w:t>
      </w:r>
      <w:r w:rsidR="00D31A67">
        <w:t xml:space="preserve"> by including this card type in the new regulation</w:t>
      </w:r>
      <w:r>
        <w:t xml:space="preserve">. </w:t>
      </w:r>
    </w:p>
    <w:p w14:paraId="71DE168B" w14:textId="22FE5E22" w:rsidR="005D35D3" w:rsidRDefault="00950D9D" w:rsidP="00B40DC7">
      <w:r>
        <w:t>As noted in R</w:t>
      </w:r>
      <w:r w:rsidR="00D217BF">
        <w:t xml:space="preserve">eform </w:t>
      </w:r>
      <w:r w:rsidR="00D31A67">
        <w:t>O</w:t>
      </w:r>
      <w:r w:rsidR="00D217BF">
        <w:t xml:space="preserve">ption A, it is critical that merchants are able to identify the type of card they are accepting. </w:t>
      </w:r>
    </w:p>
    <w:p w14:paraId="24DBCAE6" w14:textId="6557E870" w:rsidR="005D35D3" w:rsidRDefault="005D35D3" w:rsidP="00690AAC">
      <w:pPr>
        <w:pStyle w:val="Heading1"/>
        <w:spacing w:after="0"/>
        <w:rPr>
          <w:color w:val="72A376"/>
        </w:rPr>
      </w:pPr>
      <w:bookmarkStart w:id="22" w:name="_Toc441755303"/>
      <w:bookmarkStart w:id="23" w:name="_Toc417893839"/>
      <w:r>
        <w:rPr>
          <w:color w:val="72A376"/>
        </w:rPr>
        <w:t>Conclusion and next steps</w:t>
      </w:r>
      <w:bookmarkEnd w:id="22"/>
    </w:p>
    <w:p w14:paraId="49D68CF5" w14:textId="77777777" w:rsidR="00325F17" w:rsidRDefault="00325F17" w:rsidP="005D35D3">
      <w:pPr>
        <w:rPr>
          <w:lang w:eastAsia="en-AU"/>
        </w:rPr>
      </w:pPr>
    </w:p>
    <w:p w14:paraId="06CD25E1" w14:textId="1237D664" w:rsidR="005D35D3" w:rsidRDefault="005D35D3" w:rsidP="005D35D3">
      <w:pPr>
        <w:rPr>
          <w:lang w:eastAsia="en-AU"/>
        </w:rPr>
      </w:pPr>
      <w:r>
        <w:rPr>
          <w:lang w:eastAsia="en-AU"/>
        </w:rPr>
        <w:t xml:space="preserve">Overall AFTA notes the substantial progress made by the RBA in the December 2015 Discussion Paper. </w:t>
      </w:r>
      <w:r w:rsidR="00B14D7B">
        <w:rPr>
          <w:lang w:eastAsia="en-AU"/>
        </w:rPr>
        <w:t>However, o</w:t>
      </w:r>
      <w:r>
        <w:rPr>
          <w:lang w:eastAsia="en-AU"/>
        </w:rPr>
        <w:t xml:space="preserve">f particular concern for AFTA is that the </w:t>
      </w:r>
      <w:r w:rsidR="00241992">
        <w:rPr>
          <w:lang w:eastAsia="en-AU"/>
        </w:rPr>
        <w:t>RBA and Government</w:t>
      </w:r>
      <w:r w:rsidR="0022586C">
        <w:rPr>
          <w:lang w:eastAsia="en-AU"/>
        </w:rPr>
        <w:t>,</w:t>
      </w:r>
      <w:r>
        <w:rPr>
          <w:lang w:eastAsia="en-AU"/>
        </w:rPr>
        <w:t xml:space="preserve"> while appreciating the</w:t>
      </w:r>
      <w:r w:rsidR="00241992">
        <w:rPr>
          <w:lang w:eastAsia="en-AU"/>
        </w:rPr>
        <w:t xml:space="preserve"> size of</w:t>
      </w:r>
      <w:r>
        <w:rPr>
          <w:lang w:eastAsia="en-AU"/>
        </w:rPr>
        <w:t xml:space="preserve"> </w:t>
      </w:r>
      <w:r w:rsidR="00325F17">
        <w:rPr>
          <w:lang w:eastAsia="en-AU"/>
        </w:rPr>
        <w:t>FDR and no fault third party chargeback risk</w:t>
      </w:r>
      <w:r>
        <w:rPr>
          <w:lang w:eastAsia="en-AU"/>
        </w:rPr>
        <w:t xml:space="preserve"> </w:t>
      </w:r>
      <w:r w:rsidR="00241992">
        <w:rPr>
          <w:lang w:eastAsia="en-AU"/>
        </w:rPr>
        <w:t>faced</w:t>
      </w:r>
      <w:r w:rsidR="0022586C">
        <w:rPr>
          <w:lang w:eastAsia="en-AU"/>
        </w:rPr>
        <w:t xml:space="preserve"> by</w:t>
      </w:r>
      <w:r w:rsidR="00241992">
        <w:rPr>
          <w:lang w:eastAsia="en-AU"/>
        </w:rPr>
        <w:t xml:space="preserve"> </w:t>
      </w:r>
      <w:r>
        <w:rPr>
          <w:lang w:eastAsia="en-AU"/>
        </w:rPr>
        <w:t>travel agents</w:t>
      </w:r>
      <w:r w:rsidR="00325F17">
        <w:rPr>
          <w:lang w:eastAsia="en-AU"/>
        </w:rPr>
        <w:t xml:space="preserve">, </w:t>
      </w:r>
      <w:r w:rsidR="00241992">
        <w:rPr>
          <w:lang w:eastAsia="en-AU"/>
        </w:rPr>
        <w:t>does not</w:t>
      </w:r>
      <w:r>
        <w:rPr>
          <w:lang w:eastAsia="en-AU"/>
        </w:rPr>
        <w:t xml:space="preserve"> appear </w:t>
      </w:r>
      <w:r w:rsidR="00B14D7B">
        <w:rPr>
          <w:lang w:eastAsia="en-AU"/>
        </w:rPr>
        <w:t>to</w:t>
      </w:r>
      <w:r>
        <w:rPr>
          <w:lang w:eastAsia="en-AU"/>
        </w:rPr>
        <w:t xml:space="preserve"> have a possible solution</w:t>
      </w:r>
      <w:r w:rsidR="00241992">
        <w:rPr>
          <w:lang w:eastAsia="en-AU"/>
        </w:rPr>
        <w:t xml:space="preserve"> f</w:t>
      </w:r>
      <w:r w:rsidR="0022586C">
        <w:rPr>
          <w:lang w:eastAsia="en-AU"/>
        </w:rPr>
        <w:t>rom</w:t>
      </w:r>
      <w:r w:rsidR="00241992">
        <w:rPr>
          <w:lang w:eastAsia="en-AU"/>
        </w:rPr>
        <w:t xml:space="preserve"> the regulators</w:t>
      </w:r>
      <w:r>
        <w:rPr>
          <w:lang w:eastAsia="en-AU"/>
        </w:rPr>
        <w:t xml:space="preserve">. </w:t>
      </w:r>
      <w:r w:rsidR="00B14D7B">
        <w:rPr>
          <w:lang w:eastAsia="en-AU"/>
        </w:rPr>
        <w:t>This highlights the</w:t>
      </w:r>
      <w:r w:rsidR="00241992">
        <w:rPr>
          <w:lang w:eastAsia="en-AU"/>
        </w:rPr>
        <w:t xml:space="preserve"> current RBA and Government</w:t>
      </w:r>
      <w:r w:rsidR="00B14D7B">
        <w:rPr>
          <w:lang w:eastAsia="en-AU"/>
        </w:rPr>
        <w:t xml:space="preserve"> approach to implement a one size fits all approach is not congruent in a modern payment environment</w:t>
      </w:r>
      <w:r w:rsidR="00241992">
        <w:rPr>
          <w:lang w:eastAsia="en-AU"/>
        </w:rPr>
        <w:t>. It further</w:t>
      </w:r>
      <w:r w:rsidR="00B14D7B">
        <w:rPr>
          <w:lang w:eastAsia="en-AU"/>
        </w:rPr>
        <w:t xml:space="preserve"> emphasis</w:t>
      </w:r>
      <w:r w:rsidR="00241992">
        <w:rPr>
          <w:lang w:eastAsia="en-AU"/>
        </w:rPr>
        <w:t>es</w:t>
      </w:r>
      <w:r w:rsidR="00B14D7B">
        <w:rPr>
          <w:lang w:eastAsia="en-AU"/>
        </w:rPr>
        <w:t xml:space="preserve"> the need for further consultation on surcharging by the RBA and Commonwealth Government</w:t>
      </w:r>
      <w:r w:rsidR="00241992">
        <w:rPr>
          <w:lang w:eastAsia="en-AU"/>
        </w:rPr>
        <w:t xml:space="preserve"> with industry segments including intermediaries</w:t>
      </w:r>
      <w:r w:rsidR="00B14D7B">
        <w:rPr>
          <w:lang w:eastAsia="en-AU"/>
        </w:rPr>
        <w:t>.</w:t>
      </w:r>
    </w:p>
    <w:p w14:paraId="07A066A8" w14:textId="49C13743" w:rsidR="00B14D7B" w:rsidRDefault="005D35D3" w:rsidP="005D35D3">
      <w:pPr>
        <w:rPr>
          <w:lang w:eastAsia="en-AU"/>
        </w:rPr>
      </w:pPr>
      <w:r>
        <w:rPr>
          <w:lang w:eastAsia="en-AU"/>
        </w:rPr>
        <w:t xml:space="preserve">While AFTA appreciates that there has been substantial public concern about surcharging through the Financial System Inquiry, this appears to be directed towards two specific industries. There appears to be little </w:t>
      </w:r>
      <w:r w:rsidR="00325F17">
        <w:rPr>
          <w:lang w:eastAsia="en-AU"/>
        </w:rPr>
        <w:t>material</w:t>
      </w:r>
      <w:r>
        <w:rPr>
          <w:lang w:eastAsia="en-AU"/>
        </w:rPr>
        <w:t xml:space="preserve"> evidence to indicate that excessive surcharging was an economy wide issue. With this being the case the policy decision to remove blended surcharges</w:t>
      </w:r>
      <w:r w:rsidR="00B14D7B">
        <w:rPr>
          <w:lang w:eastAsia="en-AU"/>
        </w:rPr>
        <w:t xml:space="preserve"> appears to be a response to</w:t>
      </w:r>
      <w:r w:rsidR="00721701">
        <w:rPr>
          <w:lang w:eastAsia="en-AU"/>
        </w:rPr>
        <w:t xml:space="preserve"> the issues of</w:t>
      </w:r>
      <w:r w:rsidR="00B14D7B">
        <w:rPr>
          <w:lang w:eastAsia="en-AU"/>
        </w:rPr>
        <w:t xml:space="preserve"> two industries. The outcome will damage the competiveness of many small businesses including travel agents who </w:t>
      </w:r>
      <w:r>
        <w:rPr>
          <w:lang w:eastAsia="en-AU"/>
        </w:rPr>
        <w:t>will</w:t>
      </w:r>
      <w:r w:rsidR="00B14D7B">
        <w:rPr>
          <w:lang w:eastAsia="en-AU"/>
        </w:rPr>
        <w:t xml:space="preserve"> no longer be able</w:t>
      </w:r>
      <w:r w:rsidR="0022586C">
        <w:rPr>
          <w:lang w:eastAsia="en-AU"/>
        </w:rPr>
        <w:t xml:space="preserve"> to</w:t>
      </w:r>
      <w:r w:rsidR="00B14D7B">
        <w:rPr>
          <w:lang w:eastAsia="en-AU"/>
        </w:rPr>
        <w:t xml:space="preserve"> manage their FDR. </w:t>
      </w:r>
    </w:p>
    <w:p w14:paraId="404CA7F1" w14:textId="29D2B6EB" w:rsidR="005D35D3" w:rsidRPr="005D35D3" w:rsidRDefault="005D35D3" w:rsidP="005D35D3">
      <w:pPr>
        <w:rPr>
          <w:lang w:eastAsia="en-AU"/>
        </w:rPr>
      </w:pPr>
      <w:r>
        <w:rPr>
          <w:lang w:eastAsia="en-AU"/>
        </w:rPr>
        <w:t xml:space="preserve">AFTA has developed a possible </w:t>
      </w:r>
      <w:r w:rsidRPr="00BA6306">
        <w:rPr>
          <w:lang w:eastAsia="en-AU"/>
        </w:rPr>
        <w:t xml:space="preserve">solution for </w:t>
      </w:r>
      <w:r w:rsidR="00325F17" w:rsidRPr="00BA6306">
        <w:rPr>
          <w:lang w:eastAsia="en-AU"/>
        </w:rPr>
        <w:t>consultation</w:t>
      </w:r>
      <w:r w:rsidR="00B14D7B">
        <w:rPr>
          <w:lang w:eastAsia="en-AU"/>
        </w:rPr>
        <w:t xml:space="preserve"> in regards to management of FDR and no fault third party chargeback. </w:t>
      </w:r>
      <w:r w:rsidR="00721701">
        <w:rPr>
          <w:lang w:eastAsia="en-AU"/>
        </w:rPr>
        <w:t>However, it</w:t>
      </w:r>
      <w:r w:rsidR="00B14D7B">
        <w:rPr>
          <w:lang w:eastAsia="en-AU"/>
        </w:rPr>
        <w:t xml:space="preserve"> is apparent </w:t>
      </w:r>
      <w:r w:rsidR="00241992">
        <w:rPr>
          <w:lang w:eastAsia="en-AU"/>
        </w:rPr>
        <w:t xml:space="preserve">that </w:t>
      </w:r>
      <w:r w:rsidR="00CA150F">
        <w:rPr>
          <w:lang w:eastAsia="en-AU"/>
        </w:rPr>
        <w:t xml:space="preserve">the </w:t>
      </w:r>
      <w:r w:rsidR="00241992">
        <w:rPr>
          <w:lang w:eastAsia="en-AU"/>
        </w:rPr>
        <w:t>simplest</w:t>
      </w:r>
      <w:r w:rsidR="00B14D7B">
        <w:rPr>
          <w:lang w:eastAsia="en-AU"/>
        </w:rPr>
        <w:t xml:space="preserve"> model for managing this risk is through the</w:t>
      </w:r>
      <w:r>
        <w:rPr>
          <w:lang w:eastAsia="en-AU"/>
        </w:rPr>
        <w:t xml:space="preserve"> blended surcharge</w:t>
      </w:r>
      <w:r w:rsidR="00721701">
        <w:rPr>
          <w:lang w:eastAsia="en-AU"/>
        </w:rPr>
        <w:t>,</w:t>
      </w:r>
      <w:r>
        <w:rPr>
          <w:lang w:eastAsia="en-AU"/>
        </w:rPr>
        <w:t xml:space="preserve"> </w:t>
      </w:r>
      <w:r w:rsidR="00B14D7B">
        <w:rPr>
          <w:lang w:eastAsia="en-AU"/>
        </w:rPr>
        <w:t>which consumers and business alike understand</w:t>
      </w:r>
      <w:r w:rsidR="00325F17">
        <w:rPr>
          <w:lang w:eastAsia="en-AU"/>
        </w:rPr>
        <w:t>.</w:t>
      </w:r>
      <w:r>
        <w:rPr>
          <w:lang w:eastAsia="en-AU"/>
        </w:rPr>
        <w:t xml:space="preserve"> AFTA again appreciates the RBA </w:t>
      </w:r>
      <w:r w:rsidR="00325F17" w:rsidRPr="00325F17">
        <w:rPr>
          <w:lang w:eastAsia="en-AU"/>
        </w:rPr>
        <w:t xml:space="preserve">facilitating </w:t>
      </w:r>
      <w:r w:rsidR="00325F17">
        <w:rPr>
          <w:lang w:eastAsia="en-AU"/>
        </w:rPr>
        <w:t>consultation on the possible reform options. AFTA looks forward to further consultation to ensure Australian travel agents are not at a disadvantage as result of any proposed changes.</w:t>
      </w:r>
    </w:p>
    <w:p w14:paraId="134937BC" w14:textId="0DA59899" w:rsidR="005321E5" w:rsidRDefault="005927BB" w:rsidP="00690AAC">
      <w:pPr>
        <w:pStyle w:val="Heading1"/>
        <w:spacing w:after="0"/>
        <w:rPr>
          <w:color w:val="72A376"/>
        </w:rPr>
      </w:pPr>
      <w:bookmarkStart w:id="24" w:name="_Toc441755304"/>
      <w:r>
        <w:rPr>
          <w:color w:val="72A376"/>
        </w:rPr>
        <w:t xml:space="preserve">Attachment 1- </w:t>
      </w:r>
      <w:r w:rsidR="005321E5">
        <w:rPr>
          <w:color w:val="72A376"/>
        </w:rPr>
        <w:t>Framework to assess Forward Delivery Risk</w:t>
      </w:r>
      <w:bookmarkEnd w:id="24"/>
    </w:p>
    <w:p w14:paraId="0A03DFE9" w14:textId="77777777" w:rsidR="005321E5" w:rsidRPr="0000098C" w:rsidRDefault="005321E5" w:rsidP="005321E5">
      <w:pPr>
        <w:rPr>
          <w:b/>
          <w:i/>
        </w:rPr>
      </w:pPr>
      <w:r w:rsidRPr="0000098C">
        <w:rPr>
          <w:b/>
          <w:i/>
        </w:rPr>
        <w:t>Objective of the Framework</w:t>
      </w:r>
      <w:r>
        <w:rPr>
          <w:b/>
          <w:i/>
        </w:rPr>
        <w:t>:</w:t>
      </w:r>
    </w:p>
    <w:p w14:paraId="51B19548" w14:textId="402EF868" w:rsidR="005321E5" w:rsidRDefault="005321E5" w:rsidP="005321E5">
      <w:r>
        <w:t xml:space="preserve">To provide the </w:t>
      </w:r>
      <w:r w:rsidR="00465863">
        <w:t>RBA</w:t>
      </w:r>
      <w:r>
        <w:t xml:space="preserve"> the settings on which to determine the cost to the merchant of the FDR and potential subsequent no fault third party charge back. This will then be used to establish the percentage fee a consumer should pay if they choose to pay via credit card. </w:t>
      </w:r>
    </w:p>
    <w:p w14:paraId="24B8C85E" w14:textId="77777777" w:rsidR="005321E5" w:rsidRDefault="005321E5" w:rsidP="005321E5">
      <w:r>
        <w:t xml:space="preserve">This framework will only apply to transactions that are completed using a credit card as defined in the Standard 3, Section 2.3. </w:t>
      </w:r>
      <w:r w:rsidRPr="006809EC">
        <w:rPr>
          <w:i/>
        </w:rPr>
        <w:t>(if adopted)</w:t>
      </w:r>
    </w:p>
    <w:p w14:paraId="5FEB967D" w14:textId="77777777" w:rsidR="005321E5" w:rsidRDefault="005321E5" w:rsidP="005321E5">
      <w:r>
        <w:rPr>
          <w:b/>
          <w:i/>
        </w:rPr>
        <w:t>Definition of eligible intermediaries:</w:t>
      </w:r>
    </w:p>
    <w:p w14:paraId="6BF9192B" w14:textId="77777777" w:rsidR="005321E5" w:rsidRDefault="005321E5" w:rsidP="005321E5">
      <w:r>
        <w:t>An intermediary is defined as the following;</w:t>
      </w:r>
    </w:p>
    <w:p w14:paraId="4E4765B4" w14:textId="77777777" w:rsidR="005321E5" w:rsidRDefault="005321E5" w:rsidP="005321E5">
      <w:r>
        <w:t>A company with an Australian Business Number who arranges, take payment for a good or service and the subsequent good or service is delivered or provided by an external supplier.</w:t>
      </w:r>
    </w:p>
    <w:p w14:paraId="24159790" w14:textId="63165CEE" w:rsidR="005321E5" w:rsidRDefault="005321E5" w:rsidP="005321E5">
      <w:r>
        <w:t>OR</w:t>
      </w:r>
    </w:p>
    <w:p w14:paraId="6BF806A0" w14:textId="1471DE22" w:rsidR="005321E5" w:rsidRPr="00A62723" w:rsidRDefault="005321E5" w:rsidP="005321E5">
      <w:r>
        <w:t>Travel agents that are members of AFTA and have been assessed to have met standards of AFTA’s Travel Accreditation Scheme (ATAS).</w:t>
      </w:r>
    </w:p>
    <w:p w14:paraId="6B643BBD" w14:textId="77777777" w:rsidR="005321E5" w:rsidRPr="0000098C" w:rsidRDefault="005321E5" w:rsidP="005321E5">
      <w:pPr>
        <w:rPr>
          <w:b/>
          <w:i/>
        </w:rPr>
      </w:pPr>
      <w:r w:rsidRPr="0000098C">
        <w:rPr>
          <w:b/>
          <w:i/>
        </w:rPr>
        <w:t>Variables for consideration</w:t>
      </w:r>
      <w:r>
        <w:rPr>
          <w:b/>
          <w:i/>
        </w:rPr>
        <w:t xml:space="preserve"> by the regulator:</w:t>
      </w:r>
    </w:p>
    <w:p w14:paraId="7F54A5FC" w14:textId="77777777" w:rsidR="005321E5" w:rsidRDefault="005321E5" w:rsidP="005321E5">
      <w:pPr>
        <w:pStyle w:val="ListParagraph"/>
        <w:numPr>
          <w:ilvl w:val="0"/>
          <w:numId w:val="3"/>
        </w:numPr>
      </w:pPr>
      <w:r>
        <w:t xml:space="preserve">The average period the merchant carries the FDR. </w:t>
      </w:r>
    </w:p>
    <w:p w14:paraId="6D70BD24" w14:textId="42461880" w:rsidR="005321E5" w:rsidRDefault="005321E5" w:rsidP="005321E5">
      <w:pPr>
        <w:pStyle w:val="ListParagraph"/>
        <w:numPr>
          <w:ilvl w:val="0"/>
          <w:numId w:val="3"/>
        </w:numPr>
      </w:pPr>
      <w:r>
        <w:t>Total</w:t>
      </w:r>
      <w:r w:rsidR="00D3059A">
        <w:t xml:space="preserve"> current</w:t>
      </w:r>
      <w:r>
        <w:t xml:space="preserve"> financial </w:t>
      </w:r>
      <w:r w:rsidR="00D3059A">
        <w:t xml:space="preserve">exposure </w:t>
      </w:r>
      <w:r>
        <w:t xml:space="preserve">and forecasted </w:t>
      </w:r>
      <w:r w:rsidR="00D3059A">
        <w:t>exposure classified</w:t>
      </w:r>
      <w:r>
        <w:t xml:space="preserve"> FDR. </w:t>
      </w:r>
    </w:p>
    <w:p w14:paraId="1914ED04" w14:textId="1C0F8C42" w:rsidR="005321E5" w:rsidRDefault="005321E5" w:rsidP="005321E5">
      <w:pPr>
        <w:pStyle w:val="ListParagraph"/>
        <w:numPr>
          <w:ilvl w:val="0"/>
          <w:numId w:val="3"/>
        </w:numPr>
      </w:pPr>
      <w:r>
        <w:t>Risk assessment of suppliers and or industry historic trends to establish</w:t>
      </w:r>
      <w:r w:rsidR="00D3059A">
        <w:t xml:space="preserve"> the</w:t>
      </w:r>
      <w:r>
        <w:t xml:space="preserve"> possibility of no fault third party charge back. </w:t>
      </w:r>
    </w:p>
    <w:p w14:paraId="52D56B53" w14:textId="77777777" w:rsidR="005321E5" w:rsidRDefault="005321E5" w:rsidP="005321E5">
      <w:pPr>
        <w:pStyle w:val="ListParagraph"/>
        <w:numPr>
          <w:ilvl w:val="0"/>
          <w:numId w:val="3"/>
        </w:numPr>
      </w:pPr>
      <w:r>
        <w:t>Period of time the consumer has the right to lodge a chargeback request.</w:t>
      </w:r>
    </w:p>
    <w:p w14:paraId="608323D2" w14:textId="5A88CE52" w:rsidR="005321E5" w:rsidRDefault="005321E5" w:rsidP="005321E5">
      <w:r>
        <w:t xml:space="preserve">AFTA proposes that a weighting be given to each of these factors. The weighting of each variable would be established within the regulation to ensure transparency for merchants and consumers. </w:t>
      </w:r>
    </w:p>
    <w:p w14:paraId="3E92EBEF" w14:textId="77777777" w:rsidR="005D379C" w:rsidRPr="005D379C" w:rsidRDefault="005D379C" w:rsidP="005321E5">
      <w:pPr>
        <w:rPr>
          <w:b/>
          <w:i/>
        </w:rPr>
      </w:pPr>
      <w:r w:rsidRPr="005D379C">
        <w:rPr>
          <w:b/>
          <w:i/>
        </w:rPr>
        <w:t>Provision of FDR acceptance:</w:t>
      </w:r>
    </w:p>
    <w:p w14:paraId="4D600398" w14:textId="48F1D6C5" w:rsidR="005D379C" w:rsidRDefault="00E6142B" w:rsidP="005321E5">
      <w:r>
        <w:t>In the application the applicant would need to nominate their preferred mitigation strategy. These two options allow small and large business</w:t>
      </w:r>
      <w:r w:rsidR="00D3059A">
        <w:t xml:space="preserve"> to</w:t>
      </w:r>
      <w:r>
        <w:t xml:space="preserve"> ensure the most effective mitigation strategy is implemented. </w:t>
      </w:r>
    </w:p>
    <w:p w14:paraId="79479DDE" w14:textId="2568DE89" w:rsidR="00E6142B" w:rsidRDefault="00E6142B" w:rsidP="00D3059A">
      <w:pPr>
        <w:pStyle w:val="ListParagraph"/>
        <w:numPr>
          <w:ilvl w:val="0"/>
          <w:numId w:val="7"/>
        </w:numPr>
      </w:pPr>
      <w:r>
        <w:t>FDR and no fault third party chargeback would be managed through</w:t>
      </w:r>
      <w:r w:rsidR="00793EC7">
        <w:t xml:space="preserve"> the businesses</w:t>
      </w:r>
      <w:r>
        <w:t xml:space="preserve"> balance sheet with the additional liquidity</w:t>
      </w:r>
      <w:r w:rsidR="00FE255A">
        <w:t xml:space="preserve"> from a surcharge</w:t>
      </w:r>
      <w:r w:rsidR="00793EC7">
        <w:t xml:space="preserve"> generated</w:t>
      </w:r>
      <w:r>
        <w:t xml:space="preserve"> offsetting the FDR</w:t>
      </w:r>
      <w:r w:rsidR="00793EC7">
        <w:t xml:space="preserve"> on the balance sheet</w:t>
      </w:r>
      <w:r>
        <w:t xml:space="preserve">. </w:t>
      </w:r>
    </w:p>
    <w:p w14:paraId="1C74A552" w14:textId="77433147" w:rsidR="00E6142B" w:rsidRDefault="00E6142B" w:rsidP="00E6142B">
      <w:r>
        <w:t>OR</w:t>
      </w:r>
    </w:p>
    <w:p w14:paraId="670474B1" w14:textId="562EF121" w:rsidR="00E6142B" w:rsidRDefault="00B20398" w:rsidP="00D3059A">
      <w:pPr>
        <w:pStyle w:val="ListParagraph"/>
        <w:numPr>
          <w:ilvl w:val="0"/>
          <w:numId w:val="7"/>
        </w:numPr>
      </w:pPr>
      <w:r>
        <w:t>Merchants attain</w:t>
      </w:r>
      <w:r w:rsidR="00E6142B">
        <w:t xml:space="preserve"> an insurance policy which would cover the FDR for their business. The premium would then be </w:t>
      </w:r>
      <w:r w:rsidR="00FE255A">
        <w:t>via a surcharge in each</w:t>
      </w:r>
      <w:r w:rsidR="00793EC7">
        <w:t xml:space="preserve"> credit card payment.</w:t>
      </w:r>
    </w:p>
    <w:p w14:paraId="220212DF" w14:textId="1C2A7A35" w:rsidR="005321E5" w:rsidRPr="003242EC" w:rsidRDefault="005321E5" w:rsidP="005321E5">
      <w:pPr>
        <w:rPr>
          <w:b/>
          <w:i/>
        </w:rPr>
      </w:pPr>
      <w:r w:rsidRPr="003242EC">
        <w:rPr>
          <w:b/>
          <w:i/>
        </w:rPr>
        <w:t xml:space="preserve">Assessment of </w:t>
      </w:r>
      <w:r w:rsidR="00465863">
        <w:rPr>
          <w:b/>
          <w:i/>
        </w:rPr>
        <w:t>application</w:t>
      </w:r>
      <w:r>
        <w:rPr>
          <w:b/>
          <w:i/>
        </w:rPr>
        <w:t>:</w:t>
      </w:r>
    </w:p>
    <w:p w14:paraId="449AB7D9" w14:textId="3362431D" w:rsidR="005321E5" w:rsidRDefault="005321E5" w:rsidP="005321E5">
      <w:r w:rsidRPr="0052170D">
        <w:t>To ensure</w:t>
      </w:r>
      <w:r w:rsidR="0052170D" w:rsidRPr="0052170D">
        <w:t xml:space="preserve"> the process is consistent and efficient</w:t>
      </w:r>
      <w:r w:rsidRPr="0052170D">
        <w:t xml:space="preserve"> the application should be completed with the instruction on the regulator to find fault with the </w:t>
      </w:r>
      <w:r w:rsidR="00465863" w:rsidRPr="0052170D">
        <w:t>application</w:t>
      </w:r>
      <w:r w:rsidR="0052170D">
        <w:t xml:space="preserve">. </w:t>
      </w:r>
      <w:r>
        <w:t>The review and finalised decision must be completed within 90 days of lodgement. If no fault is found or the applicant has not been advised of the result</w:t>
      </w:r>
      <w:r w:rsidR="00465863">
        <w:t>,</w:t>
      </w:r>
      <w:r>
        <w:t xml:space="preserve"> the applicant will consider the application to be approved</w:t>
      </w:r>
      <w:r w:rsidR="00465863">
        <w:t>. Once approved the applicant will proceed with the percentage figure detailed in the application.</w:t>
      </w:r>
    </w:p>
    <w:p w14:paraId="62822352" w14:textId="77777777" w:rsidR="00D3059A" w:rsidRDefault="00D3059A" w:rsidP="005321E5"/>
    <w:p w14:paraId="7E8BDA91" w14:textId="77777777" w:rsidR="005321E5" w:rsidRPr="00664BFF" w:rsidRDefault="005321E5" w:rsidP="005321E5">
      <w:pPr>
        <w:rPr>
          <w:b/>
          <w:i/>
        </w:rPr>
      </w:pPr>
      <w:r w:rsidRPr="00664BFF">
        <w:rPr>
          <w:b/>
          <w:i/>
        </w:rPr>
        <w:t>Approval period</w:t>
      </w:r>
      <w:r>
        <w:rPr>
          <w:b/>
          <w:i/>
        </w:rPr>
        <w:t>:</w:t>
      </w:r>
    </w:p>
    <w:p w14:paraId="564CEB9A" w14:textId="7DD6412F" w:rsidR="005321E5" w:rsidRDefault="005321E5" w:rsidP="005321E5">
      <w:r>
        <w:t xml:space="preserve">On average the length of the FDR is 200 days for the identified merchants. However, contracts for the goods and services to be provided </w:t>
      </w:r>
      <w:r w:rsidR="00D3059A">
        <w:t xml:space="preserve">are </w:t>
      </w:r>
      <w:r w:rsidR="00D3059A" w:rsidRPr="00D3059A">
        <w:t xml:space="preserve">negotiated </w:t>
      </w:r>
      <w:r>
        <w:t>on average one to two years prior. To ensure merchants have the stability to plan and ensure sound business decisions</w:t>
      </w:r>
      <w:r w:rsidR="00837B09">
        <w:t>,</w:t>
      </w:r>
      <w:r>
        <w:t xml:space="preserve"> AFTA proposes an approval period of no</w:t>
      </w:r>
      <w:r w:rsidR="00D3059A">
        <w:t>t</w:t>
      </w:r>
      <w:r>
        <w:t xml:space="preserve"> less than two years, preferably three.</w:t>
      </w:r>
    </w:p>
    <w:p w14:paraId="5FF767C2" w14:textId="77777777" w:rsidR="005321E5" w:rsidRPr="00F97119" w:rsidRDefault="005321E5" w:rsidP="005321E5">
      <w:pPr>
        <w:rPr>
          <w:b/>
        </w:rPr>
      </w:pPr>
      <w:r w:rsidRPr="00F97119">
        <w:rPr>
          <w:b/>
        </w:rPr>
        <w:t xml:space="preserve">Policy </w:t>
      </w:r>
      <w:r>
        <w:rPr>
          <w:b/>
        </w:rPr>
        <w:t>R</w:t>
      </w:r>
      <w:r w:rsidRPr="00F97119">
        <w:rPr>
          <w:b/>
        </w:rPr>
        <w:t>egulator</w:t>
      </w:r>
      <w:r>
        <w:rPr>
          <w:b/>
        </w:rPr>
        <w:t>:</w:t>
      </w:r>
    </w:p>
    <w:p w14:paraId="233247A0" w14:textId="62278EB3" w:rsidR="005321E5" w:rsidRPr="005321E5" w:rsidRDefault="00D23256" w:rsidP="005321E5">
      <w:pPr>
        <w:rPr>
          <w:lang w:eastAsia="en-AU"/>
        </w:rPr>
      </w:pPr>
      <w:r>
        <w:t>To ensure the ongoing stability of the electronic payment</w:t>
      </w:r>
      <w:r w:rsidRPr="00D23256">
        <w:t xml:space="preserve"> </w:t>
      </w:r>
      <w:r>
        <w:t xml:space="preserve">settings, this framework would form part of the Standard for surcharging which is governed by the </w:t>
      </w:r>
      <w:r w:rsidRPr="00D23256">
        <w:t>Payments System Board</w:t>
      </w:r>
      <w:r>
        <w:t xml:space="preserve">. The Payment System Board has responsibility under the </w:t>
      </w:r>
      <w:r w:rsidRPr="00D23256">
        <w:t>Reserve Bank Act 1959</w:t>
      </w:r>
      <w:r>
        <w:t>, to promote efficiency of the payment system while controlling the risk to ensure the stability of the financial system. The RBA is therefore uniquely positioned to</w:t>
      </w:r>
      <w:r w:rsidR="005321E5">
        <w:t xml:space="preserve"> have the means to adequately assess the primary and secondary risks within the intermediaries’ business models</w:t>
      </w:r>
      <w:r>
        <w:t xml:space="preserve"> in regards to their FDR</w:t>
      </w:r>
      <w:r w:rsidR="005321E5">
        <w:t xml:space="preserve">. </w:t>
      </w:r>
      <w:bookmarkEnd w:id="23"/>
    </w:p>
    <w:sectPr w:rsidR="005321E5" w:rsidRPr="005321E5" w:rsidSect="00C33692">
      <w:footerReference w:type="default" r:id="rId18"/>
      <w:pgSz w:w="11906" w:h="16838"/>
      <w:pgMar w:top="709" w:right="1440" w:bottom="851" w:left="1440" w:header="708" w:footer="173"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70742C" w14:textId="77777777" w:rsidR="0027080F" w:rsidRDefault="0027080F" w:rsidP="00D072A3">
      <w:pPr>
        <w:spacing w:after="0" w:line="240" w:lineRule="auto"/>
      </w:pPr>
      <w:r>
        <w:separator/>
      </w:r>
    </w:p>
  </w:endnote>
  <w:endnote w:type="continuationSeparator" w:id="0">
    <w:p w14:paraId="67F6CE89" w14:textId="77777777" w:rsidR="0027080F" w:rsidRDefault="0027080F" w:rsidP="00D07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Karbon Medium">
    <w:altName w:val="Courier New"/>
    <w:panose1 w:val="00000000000000000000"/>
    <w:charset w:val="00"/>
    <w:family w:val="modern"/>
    <w:notTrueType/>
    <w:pitch w:val="variable"/>
    <w:sig w:usb0="00000007" w:usb1="0000000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AFF3B" w14:textId="77777777" w:rsidR="003F717F" w:rsidRDefault="003F71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585578"/>
      <w:docPartObj>
        <w:docPartGallery w:val="Page Numbers (Bottom of Page)"/>
        <w:docPartUnique/>
      </w:docPartObj>
    </w:sdtPr>
    <w:sdtEndPr/>
    <w:sdtContent>
      <w:sdt>
        <w:sdtPr>
          <w:id w:val="-1769616900"/>
          <w:docPartObj>
            <w:docPartGallery w:val="Page Numbers (Top of Page)"/>
            <w:docPartUnique/>
          </w:docPartObj>
        </w:sdtPr>
        <w:sdtEndPr/>
        <w:sdtContent>
          <w:p w14:paraId="40C4C754" w14:textId="6658AC62" w:rsidR="00950D9D" w:rsidRDefault="00950D9D" w:rsidP="00563F06">
            <w:pPr>
              <w:pStyle w:val="Footer"/>
            </w:pPr>
            <w:r w:rsidRPr="00563F06">
              <w:rPr>
                <w:sz w:val="20"/>
                <w:szCs w:val="20"/>
              </w:rPr>
              <w:t xml:space="preserve"> </w:t>
            </w:r>
          </w:p>
        </w:sdtContent>
      </w:sdt>
    </w:sdtContent>
  </w:sdt>
  <w:p w14:paraId="43C3B749" w14:textId="5CA3D76C" w:rsidR="00950D9D" w:rsidRDefault="00950D9D" w:rsidP="00563F06">
    <w:pPr>
      <w:pStyle w:val="Footer"/>
      <w:ind w:left="-426"/>
      <w:jc w:val="right"/>
    </w:pPr>
    <w:r>
      <w:rPr>
        <w:sz w:val="20"/>
        <w:szCs w:val="20"/>
      </w:rPr>
      <w:t>AFTA</w:t>
    </w:r>
    <w:r w:rsidRPr="00563F06">
      <w:rPr>
        <w:sz w:val="20"/>
        <w:szCs w:val="20"/>
      </w:rPr>
      <w:t xml:space="preserve"> |</w:t>
    </w:r>
    <w:r>
      <w:rPr>
        <w:sz w:val="20"/>
        <w:szCs w:val="20"/>
      </w:rPr>
      <w:t>AFTA’s response to the</w:t>
    </w:r>
    <w:r w:rsidRPr="00563F06">
      <w:rPr>
        <w:sz w:val="20"/>
        <w:szCs w:val="20"/>
      </w:rPr>
      <w:t xml:space="preserve"> card payment regulation</w:t>
    </w:r>
    <w:r>
      <w:rPr>
        <w:sz w:val="20"/>
        <w:szCs w:val="20"/>
      </w:rPr>
      <w:t xml:space="preserve"> consultation Paper December  2015 </w:t>
    </w:r>
    <w:r w:rsidRPr="00563F06">
      <w:rPr>
        <w:sz w:val="20"/>
        <w:szCs w:val="20"/>
      </w:rPr>
      <w:t xml:space="preserve"> | Page </w:t>
    </w:r>
    <w:r w:rsidRPr="00563F06">
      <w:rPr>
        <w:b/>
        <w:bCs/>
        <w:sz w:val="20"/>
        <w:szCs w:val="20"/>
      </w:rPr>
      <w:fldChar w:fldCharType="begin"/>
    </w:r>
    <w:r w:rsidRPr="00563F06">
      <w:rPr>
        <w:b/>
        <w:bCs/>
        <w:sz w:val="20"/>
        <w:szCs w:val="20"/>
      </w:rPr>
      <w:instrText xml:space="preserve"> PAGE </w:instrText>
    </w:r>
    <w:r w:rsidRPr="00563F06">
      <w:rPr>
        <w:b/>
        <w:bCs/>
        <w:sz w:val="20"/>
        <w:szCs w:val="20"/>
      </w:rPr>
      <w:fldChar w:fldCharType="separate"/>
    </w:r>
    <w:r w:rsidR="003F717F">
      <w:rPr>
        <w:b/>
        <w:bCs/>
        <w:noProof/>
        <w:sz w:val="20"/>
        <w:szCs w:val="20"/>
      </w:rPr>
      <w:t>1</w:t>
    </w:r>
    <w:r w:rsidRPr="00563F06">
      <w:rPr>
        <w:b/>
        <w:bCs/>
        <w:sz w:val="20"/>
        <w:szCs w:val="20"/>
      </w:rPr>
      <w:fldChar w:fldCharType="end"/>
    </w:r>
    <w:r w:rsidRPr="00563F06">
      <w:rPr>
        <w:sz w:val="20"/>
        <w:szCs w:val="20"/>
      </w:rPr>
      <w:t xml:space="preserve"> of </w:t>
    </w:r>
    <w:r w:rsidRPr="00563F06">
      <w:rPr>
        <w:b/>
        <w:bCs/>
        <w:sz w:val="20"/>
        <w:szCs w:val="20"/>
      </w:rPr>
      <w:fldChar w:fldCharType="begin"/>
    </w:r>
    <w:r w:rsidRPr="00563F06">
      <w:rPr>
        <w:b/>
        <w:bCs/>
        <w:sz w:val="20"/>
        <w:szCs w:val="20"/>
      </w:rPr>
      <w:instrText xml:space="preserve"> NUMPAGES  </w:instrText>
    </w:r>
    <w:r w:rsidRPr="00563F06">
      <w:rPr>
        <w:b/>
        <w:bCs/>
        <w:sz w:val="20"/>
        <w:szCs w:val="20"/>
      </w:rPr>
      <w:fldChar w:fldCharType="separate"/>
    </w:r>
    <w:r w:rsidR="003F717F">
      <w:rPr>
        <w:b/>
        <w:bCs/>
        <w:noProof/>
        <w:sz w:val="20"/>
        <w:szCs w:val="20"/>
      </w:rPr>
      <w:t>10</w:t>
    </w:r>
    <w:r w:rsidRPr="00563F06">
      <w:rPr>
        <w:b/>
        <w:bCs/>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74647" w14:textId="77777777" w:rsidR="003F717F" w:rsidRDefault="003F717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06237" w14:textId="6EE15027" w:rsidR="00950D9D" w:rsidRPr="00563F06" w:rsidRDefault="00950D9D" w:rsidP="00563F06">
    <w:pPr>
      <w:pStyle w:val="Footer"/>
      <w:ind w:left="-426"/>
      <w:jc w:val="right"/>
      <w:rPr>
        <w:sz w:val="19"/>
        <w:szCs w:val="19"/>
      </w:rPr>
    </w:pPr>
    <w:r w:rsidRPr="00563F06">
      <w:rPr>
        <w:sz w:val="19"/>
        <w:szCs w:val="19"/>
      </w:rPr>
      <w:t>The Australian Fe</w:t>
    </w:r>
    <w:r>
      <w:rPr>
        <w:sz w:val="19"/>
        <w:szCs w:val="19"/>
      </w:rPr>
      <w:t>deration of Travel Agents | 2016</w:t>
    </w:r>
    <w:r w:rsidRPr="00563F06">
      <w:rPr>
        <w:sz w:val="19"/>
        <w:szCs w:val="19"/>
      </w:rPr>
      <w:t xml:space="preserve"> Submission to the RBA on card payment regulation | Page </w:t>
    </w:r>
    <w:r w:rsidRPr="00563F06">
      <w:rPr>
        <w:b/>
        <w:bCs/>
        <w:sz w:val="19"/>
        <w:szCs w:val="19"/>
      </w:rPr>
      <w:fldChar w:fldCharType="begin"/>
    </w:r>
    <w:r w:rsidRPr="00563F06">
      <w:rPr>
        <w:b/>
        <w:bCs/>
        <w:sz w:val="19"/>
        <w:szCs w:val="19"/>
      </w:rPr>
      <w:instrText xml:space="preserve"> PAGE </w:instrText>
    </w:r>
    <w:r w:rsidRPr="00563F06">
      <w:rPr>
        <w:b/>
        <w:bCs/>
        <w:sz w:val="19"/>
        <w:szCs w:val="19"/>
      </w:rPr>
      <w:fldChar w:fldCharType="separate"/>
    </w:r>
    <w:r w:rsidR="003F717F">
      <w:rPr>
        <w:b/>
        <w:bCs/>
        <w:noProof/>
        <w:sz w:val="19"/>
        <w:szCs w:val="19"/>
      </w:rPr>
      <w:t>9</w:t>
    </w:r>
    <w:r w:rsidRPr="00563F06">
      <w:rPr>
        <w:b/>
        <w:bCs/>
        <w:sz w:val="19"/>
        <w:szCs w:val="19"/>
      </w:rPr>
      <w:fldChar w:fldCharType="end"/>
    </w:r>
    <w:r w:rsidRPr="00563F06">
      <w:rPr>
        <w:sz w:val="19"/>
        <w:szCs w:val="19"/>
      </w:rPr>
      <w:t xml:space="preserve"> of </w:t>
    </w:r>
    <w:r w:rsidRPr="00563F06">
      <w:rPr>
        <w:b/>
        <w:bCs/>
        <w:sz w:val="19"/>
        <w:szCs w:val="19"/>
      </w:rPr>
      <w:fldChar w:fldCharType="begin"/>
    </w:r>
    <w:r w:rsidRPr="00563F06">
      <w:rPr>
        <w:b/>
        <w:bCs/>
        <w:sz w:val="19"/>
        <w:szCs w:val="19"/>
      </w:rPr>
      <w:instrText xml:space="preserve"> NUMPAGES  </w:instrText>
    </w:r>
    <w:r w:rsidRPr="00563F06">
      <w:rPr>
        <w:b/>
        <w:bCs/>
        <w:sz w:val="19"/>
        <w:szCs w:val="19"/>
      </w:rPr>
      <w:fldChar w:fldCharType="separate"/>
    </w:r>
    <w:r w:rsidR="003F717F">
      <w:rPr>
        <w:b/>
        <w:bCs/>
        <w:noProof/>
        <w:sz w:val="19"/>
        <w:szCs w:val="19"/>
      </w:rPr>
      <w:t>10</w:t>
    </w:r>
    <w:r w:rsidRPr="00563F06">
      <w:rPr>
        <w:b/>
        <w:bCs/>
        <w:sz w:val="19"/>
        <w:szCs w:val="19"/>
      </w:rPr>
      <w:fldChar w:fldCharType="end"/>
    </w:r>
  </w:p>
  <w:p w14:paraId="0774998C" w14:textId="77777777" w:rsidR="00950D9D" w:rsidRDefault="00950D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8F6627" w14:textId="77777777" w:rsidR="0027080F" w:rsidRDefault="0027080F" w:rsidP="00D072A3">
      <w:pPr>
        <w:spacing w:after="0" w:line="240" w:lineRule="auto"/>
      </w:pPr>
      <w:r>
        <w:separator/>
      </w:r>
    </w:p>
  </w:footnote>
  <w:footnote w:type="continuationSeparator" w:id="0">
    <w:p w14:paraId="4A84AEC0" w14:textId="77777777" w:rsidR="0027080F" w:rsidRDefault="0027080F" w:rsidP="00D072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CE9FB0" w14:textId="77777777" w:rsidR="003F717F" w:rsidRDefault="003F717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714D9E" w14:textId="61FE43D6" w:rsidR="00325F17" w:rsidRDefault="00325F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95AB90" w14:textId="77777777" w:rsidR="003F717F" w:rsidRDefault="003F717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A6E28"/>
    <w:multiLevelType w:val="hybridMultilevel"/>
    <w:tmpl w:val="7A00C1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91614AE"/>
    <w:multiLevelType w:val="hybridMultilevel"/>
    <w:tmpl w:val="F69203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0E73AFC"/>
    <w:multiLevelType w:val="hybridMultilevel"/>
    <w:tmpl w:val="DF0C7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B57462"/>
    <w:multiLevelType w:val="hybridMultilevel"/>
    <w:tmpl w:val="3AF40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4C55961"/>
    <w:multiLevelType w:val="hybridMultilevel"/>
    <w:tmpl w:val="A01820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4B165D"/>
    <w:multiLevelType w:val="hybridMultilevel"/>
    <w:tmpl w:val="4E126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021270"/>
    <w:multiLevelType w:val="multilevel"/>
    <w:tmpl w:val="2F0E9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0"/>
  </w:num>
  <w:num w:numId="4">
    <w:abstractNumId w:val="6"/>
  </w:num>
  <w:num w:numId="5">
    <w:abstractNumId w:val="3"/>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ocumentProtection w:edit="trackedChange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7C6"/>
    <w:rsid w:val="000003F5"/>
    <w:rsid w:val="00003281"/>
    <w:rsid w:val="00005FD3"/>
    <w:rsid w:val="00022E0B"/>
    <w:rsid w:val="000243E7"/>
    <w:rsid w:val="00032C1A"/>
    <w:rsid w:val="00033532"/>
    <w:rsid w:val="000359BD"/>
    <w:rsid w:val="00036138"/>
    <w:rsid w:val="000429BC"/>
    <w:rsid w:val="00046DFE"/>
    <w:rsid w:val="00061EB4"/>
    <w:rsid w:val="00062137"/>
    <w:rsid w:val="000704D8"/>
    <w:rsid w:val="00072B66"/>
    <w:rsid w:val="00072FF5"/>
    <w:rsid w:val="00074F8B"/>
    <w:rsid w:val="00077C75"/>
    <w:rsid w:val="00077DCA"/>
    <w:rsid w:val="0008113D"/>
    <w:rsid w:val="00081B06"/>
    <w:rsid w:val="00081E78"/>
    <w:rsid w:val="0008257E"/>
    <w:rsid w:val="00090FAF"/>
    <w:rsid w:val="000958F6"/>
    <w:rsid w:val="000A6ADB"/>
    <w:rsid w:val="000B006C"/>
    <w:rsid w:val="000B7A93"/>
    <w:rsid w:val="000C5371"/>
    <w:rsid w:val="000C705D"/>
    <w:rsid w:val="000D35D6"/>
    <w:rsid w:val="000D5CF9"/>
    <w:rsid w:val="000D6813"/>
    <w:rsid w:val="000E5A9D"/>
    <w:rsid w:val="000E6F3B"/>
    <w:rsid w:val="000F2521"/>
    <w:rsid w:val="000F3D1A"/>
    <w:rsid w:val="000F4BA6"/>
    <w:rsid w:val="000F531D"/>
    <w:rsid w:val="00102948"/>
    <w:rsid w:val="001064ED"/>
    <w:rsid w:val="00107F74"/>
    <w:rsid w:val="001102B9"/>
    <w:rsid w:val="001210C9"/>
    <w:rsid w:val="00122B4E"/>
    <w:rsid w:val="0012555A"/>
    <w:rsid w:val="001265A3"/>
    <w:rsid w:val="00131838"/>
    <w:rsid w:val="00135B2B"/>
    <w:rsid w:val="001370E5"/>
    <w:rsid w:val="001477F3"/>
    <w:rsid w:val="0016336B"/>
    <w:rsid w:val="00164D1A"/>
    <w:rsid w:val="0017171F"/>
    <w:rsid w:val="00171FE3"/>
    <w:rsid w:val="0017528B"/>
    <w:rsid w:val="001764C5"/>
    <w:rsid w:val="001772A1"/>
    <w:rsid w:val="001775DC"/>
    <w:rsid w:val="001779BA"/>
    <w:rsid w:val="00177A2A"/>
    <w:rsid w:val="00194735"/>
    <w:rsid w:val="001961DB"/>
    <w:rsid w:val="001A2036"/>
    <w:rsid w:val="001A36EE"/>
    <w:rsid w:val="001A64D8"/>
    <w:rsid w:val="001A701B"/>
    <w:rsid w:val="001B7199"/>
    <w:rsid w:val="001B72F2"/>
    <w:rsid w:val="001C317A"/>
    <w:rsid w:val="001D2D69"/>
    <w:rsid w:val="001D4823"/>
    <w:rsid w:val="001D5F6E"/>
    <w:rsid w:val="001D6A37"/>
    <w:rsid w:val="001D6C09"/>
    <w:rsid w:val="001D7C80"/>
    <w:rsid w:val="001E71A6"/>
    <w:rsid w:val="001F248C"/>
    <w:rsid w:val="001F43FE"/>
    <w:rsid w:val="001F48A1"/>
    <w:rsid w:val="002024A3"/>
    <w:rsid w:val="00210397"/>
    <w:rsid w:val="00210E98"/>
    <w:rsid w:val="00222112"/>
    <w:rsid w:val="00222D47"/>
    <w:rsid w:val="0022586C"/>
    <w:rsid w:val="0022766D"/>
    <w:rsid w:val="00232534"/>
    <w:rsid w:val="002356C7"/>
    <w:rsid w:val="00241992"/>
    <w:rsid w:val="00242434"/>
    <w:rsid w:val="00244195"/>
    <w:rsid w:val="002445B8"/>
    <w:rsid w:val="00251104"/>
    <w:rsid w:val="00252BB8"/>
    <w:rsid w:val="00254A85"/>
    <w:rsid w:val="00255625"/>
    <w:rsid w:val="002557B7"/>
    <w:rsid w:val="00257008"/>
    <w:rsid w:val="0025710B"/>
    <w:rsid w:val="00257985"/>
    <w:rsid w:val="00263346"/>
    <w:rsid w:val="00263666"/>
    <w:rsid w:val="0027080F"/>
    <w:rsid w:val="00273742"/>
    <w:rsid w:val="00280080"/>
    <w:rsid w:val="0028408B"/>
    <w:rsid w:val="00292C30"/>
    <w:rsid w:val="00294155"/>
    <w:rsid w:val="002948E8"/>
    <w:rsid w:val="00294E1C"/>
    <w:rsid w:val="002952F0"/>
    <w:rsid w:val="002A0B08"/>
    <w:rsid w:val="002A0E27"/>
    <w:rsid w:val="002A1ADF"/>
    <w:rsid w:val="002A1CBD"/>
    <w:rsid w:val="002A1DBE"/>
    <w:rsid w:val="002C0668"/>
    <w:rsid w:val="002C3F46"/>
    <w:rsid w:val="002C5269"/>
    <w:rsid w:val="002C5C1C"/>
    <w:rsid w:val="002D0015"/>
    <w:rsid w:val="002E6042"/>
    <w:rsid w:val="002E61DA"/>
    <w:rsid w:val="002E69AE"/>
    <w:rsid w:val="002E6D68"/>
    <w:rsid w:val="002F4463"/>
    <w:rsid w:val="002F4947"/>
    <w:rsid w:val="002F4C53"/>
    <w:rsid w:val="002F7360"/>
    <w:rsid w:val="00301979"/>
    <w:rsid w:val="00306F17"/>
    <w:rsid w:val="00311735"/>
    <w:rsid w:val="00311BCE"/>
    <w:rsid w:val="003120B7"/>
    <w:rsid w:val="00313CA5"/>
    <w:rsid w:val="00322CE4"/>
    <w:rsid w:val="00325C3B"/>
    <w:rsid w:val="00325F17"/>
    <w:rsid w:val="00327971"/>
    <w:rsid w:val="00331581"/>
    <w:rsid w:val="00332839"/>
    <w:rsid w:val="00334B1F"/>
    <w:rsid w:val="003356DA"/>
    <w:rsid w:val="00335C00"/>
    <w:rsid w:val="003360AE"/>
    <w:rsid w:val="00336D55"/>
    <w:rsid w:val="00354192"/>
    <w:rsid w:val="00360EB6"/>
    <w:rsid w:val="0036146C"/>
    <w:rsid w:val="00363353"/>
    <w:rsid w:val="00365BB2"/>
    <w:rsid w:val="00367C88"/>
    <w:rsid w:val="00371D77"/>
    <w:rsid w:val="0037411B"/>
    <w:rsid w:val="00374280"/>
    <w:rsid w:val="00375279"/>
    <w:rsid w:val="00376593"/>
    <w:rsid w:val="00380C84"/>
    <w:rsid w:val="0038370F"/>
    <w:rsid w:val="0038403B"/>
    <w:rsid w:val="003857F1"/>
    <w:rsid w:val="00386C0B"/>
    <w:rsid w:val="003908B2"/>
    <w:rsid w:val="00393B23"/>
    <w:rsid w:val="003A0E9B"/>
    <w:rsid w:val="003B31B0"/>
    <w:rsid w:val="003C4C3E"/>
    <w:rsid w:val="003C74C5"/>
    <w:rsid w:val="003C7987"/>
    <w:rsid w:val="003D0C58"/>
    <w:rsid w:val="003D3D31"/>
    <w:rsid w:val="003D509D"/>
    <w:rsid w:val="003D6FD2"/>
    <w:rsid w:val="003E1B45"/>
    <w:rsid w:val="003E25F6"/>
    <w:rsid w:val="003E273E"/>
    <w:rsid w:val="003E44DE"/>
    <w:rsid w:val="003E5F91"/>
    <w:rsid w:val="003E7B6C"/>
    <w:rsid w:val="003F34AB"/>
    <w:rsid w:val="003F3D81"/>
    <w:rsid w:val="003F56C2"/>
    <w:rsid w:val="003F717F"/>
    <w:rsid w:val="00400C4C"/>
    <w:rsid w:val="00402232"/>
    <w:rsid w:val="00406310"/>
    <w:rsid w:val="0040776E"/>
    <w:rsid w:val="00410C3C"/>
    <w:rsid w:val="00413E13"/>
    <w:rsid w:val="0041422B"/>
    <w:rsid w:val="0043080C"/>
    <w:rsid w:val="00431048"/>
    <w:rsid w:val="004335E9"/>
    <w:rsid w:val="004340B2"/>
    <w:rsid w:val="00434E5B"/>
    <w:rsid w:val="00442A4D"/>
    <w:rsid w:val="00450716"/>
    <w:rsid w:val="004529CF"/>
    <w:rsid w:val="00457282"/>
    <w:rsid w:val="00465863"/>
    <w:rsid w:val="0047722B"/>
    <w:rsid w:val="00482096"/>
    <w:rsid w:val="004844E6"/>
    <w:rsid w:val="004852DD"/>
    <w:rsid w:val="00487DBA"/>
    <w:rsid w:val="004A01AC"/>
    <w:rsid w:val="004A3539"/>
    <w:rsid w:val="004A4A5F"/>
    <w:rsid w:val="004B1640"/>
    <w:rsid w:val="004B2CCA"/>
    <w:rsid w:val="004B61B2"/>
    <w:rsid w:val="004B6831"/>
    <w:rsid w:val="004B6D00"/>
    <w:rsid w:val="004C163D"/>
    <w:rsid w:val="004C2CF8"/>
    <w:rsid w:val="004C31A2"/>
    <w:rsid w:val="004C7A09"/>
    <w:rsid w:val="004D2B2C"/>
    <w:rsid w:val="004D4CEC"/>
    <w:rsid w:val="004E06DA"/>
    <w:rsid w:val="004E0E3D"/>
    <w:rsid w:val="004E1EF8"/>
    <w:rsid w:val="004E205C"/>
    <w:rsid w:val="004E310B"/>
    <w:rsid w:val="004E481A"/>
    <w:rsid w:val="004F6880"/>
    <w:rsid w:val="00504628"/>
    <w:rsid w:val="005063B2"/>
    <w:rsid w:val="00506C20"/>
    <w:rsid w:val="00506C2C"/>
    <w:rsid w:val="00506FE8"/>
    <w:rsid w:val="00511AE4"/>
    <w:rsid w:val="00515246"/>
    <w:rsid w:val="00516127"/>
    <w:rsid w:val="00520EE0"/>
    <w:rsid w:val="0052170D"/>
    <w:rsid w:val="00522836"/>
    <w:rsid w:val="00526B85"/>
    <w:rsid w:val="005321E5"/>
    <w:rsid w:val="00535580"/>
    <w:rsid w:val="005405F1"/>
    <w:rsid w:val="00544F39"/>
    <w:rsid w:val="00545216"/>
    <w:rsid w:val="00546491"/>
    <w:rsid w:val="005518CE"/>
    <w:rsid w:val="00555867"/>
    <w:rsid w:val="005576C5"/>
    <w:rsid w:val="005624A9"/>
    <w:rsid w:val="00563F06"/>
    <w:rsid w:val="00564E15"/>
    <w:rsid w:val="00567F28"/>
    <w:rsid w:val="00572E65"/>
    <w:rsid w:val="00582B21"/>
    <w:rsid w:val="00585477"/>
    <w:rsid w:val="00587F02"/>
    <w:rsid w:val="005915D8"/>
    <w:rsid w:val="005927BB"/>
    <w:rsid w:val="00593BF0"/>
    <w:rsid w:val="00593E38"/>
    <w:rsid w:val="00595456"/>
    <w:rsid w:val="00597A69"/>
    <w:rsid w:val="00597B8E"/>
    <w:rsid w:val="005A2265"/>
    <w:rsid w:val="005A2A90"/>
    <w:rsid w:val="005B16DB"/>
    <w:rsid w:val="005B2D4D"/>
    <w:rsid w:val="005B35BC"/>
    <w:rsid w:val="005B74B1"/>
    <w:rsid w:val="005D07AD"/>
    <w:rsid w:val="005D30CE"/>
    <w:rsid w:val="005D35D3"/>
    <w:rsid w:val="005D379C"/>
    <w:rsid w:val="005D5D39"/>
    <w:rsid w:val="005D7978"/>
    <w:rsid w:val="005F1280"/>
    <w:rsid w:val="005F24BD"/>
    <w:rsid w:val="005F269B"/>
    <w:rsid w:val="006022E2"/>
    <w:rsid w:val="0060383E"/>
    <w:rsid w:val="006044E5"/>
    <w:rsid w:val="0061023B"/>
    <w:rsid w:val="00610E84"/>
    <w:rsid w:val="006133B0"/>
    <w:rsid w:val="00613C88"/>
    <w:rsid w:val="00626A39"/>
    <w:rsid w:val="00626B00"/>
    <w:rsid w:val="00633EA7"/>
    <w:rsid w:val="0064583F"/>
    <w:rsid w:val="00651E68"/>
    <w:rsid w:val="006550E9"/>
    <w:rsid w:val="00661705"/>
    <w:rsid w:val="006720B1"/>
    <w:rsid w:val="006728E6"/>
    <w:rsid w:val="006744D9"/>
    <w:rsid w:val="00681908"/>
    <w:rsid w:val="006846EA"/>
    <w:rsid w:val="00685F95"/>
    <w:rsid w:val="00686A1C"/>
    <w:rsid w:val="00686D8C"/>
    <w:rsid w:val="00687FE9"/>
    <w:rsid w:val="00690AAC"/>
    <w:rsid w:val="00692652"/>
    <w:rsid w:val="00695F8F"/>
    <w:rsid w:val="00697048"/>
    <w:rsid w:val="00697940"/>
    <w:rsid w:val="006A3059"/>
    <w:rsid w:val="006A4366"/>
    <w:rsid w:val="006A4C93"/>
    <w:rsid w:val="006B4B55"/>
    <w:rsid w:val="006B70E4"/>
    <w:rsid w:val="006C2BBD"/>
    <w:rsid w:val="006D4402"/>
    <w:rsid w:val="006E1685"/>
    <w:rsid w:val="006E413B"/>
    <w:rsid w:val="006E5D85"/>
    <w:rsid w:val="006F13E6"/>
    <w:rsid w:val="006F3363"/>
    <w:rsid w:val="006F3662"/>
    <w:rsid w:val="006F407C"/>
    <w:rsid w:val="006F41FB"/>
    <w:rsid w:val="006F5DC0"/>
    <w:rsid w:val="006F60ED"/>
    <w:rsid w:val="006F6EA0"/>
    <w:rsid w:val="0070075C"/>
    <w:rsid w:val="00702B4D"/>
    <w:rsid w:val="007072F4"/>
    <w:rsid w:val="00707F9A"/>
    <w:rsid w:val="0071374C"/>
    <w:rsid w:val="00714DED"/>
    <w:rsid w:val="00716A20"/>
    <w:rsid w:val="00717032"/>
    <w:rsid w:val="0072099F"/>
    <w:rsid w:val="00720C67"/>
    <w:rsid w:val="00720EEA"/>
    <w:rsid w:val="00721701"/>
    <w:rsid w:val="00725B8E"/>
    <w:rsid w:val="00731E07"/>
    <w:rsid w:val="007340B1"/>
    <w:rsid w:val="00740CD3"/>
    <w:rsid w:val="00741B22"/>
    <w:rsid w:val="00741CA0"/>
    <w:rsid w:val="0074334D"/>
    <w:rsid w:val="007456AA"/>
    <w:rsid w:val="00747B77"/>
    <w:rsid w:val="00765754"/>
    <w:rsid w:val="00767642"/>
    <w:rsid w:val="00767975"/>
    <w:rsid w:val="007724B2"/>
    <w:rsid w:val="007823A0"/>
    <w:rsid w:val="0078275E"/>
    <w:rsid w:val="0078565A"/>
    <w:rsid w:val="00787470"/>
    <w:rsid w:val="00792CD6"/>
    <w:rsid w:val="007935CD"/>
    <w:rsid w:val="00793EC7"/>
    <w:rsid w:val="00795A9F"/>
    <w:rsid w:val="007A0366"/>
    <w:rsid w:val="007A0B17"/>
    <w:rsid w:val="007B0EF9"/>
    <w:rsid w:val="007B35AF"/>
    <w:rsid w:val="007C356D"/>
    <w:rsid w:val="007C5123"/>
    <w:rsid w:val="007C5B81"/>
    <w:rsid w:val="007C68BE"/>
    <w:rsid w:val="007C7438"/>
    <w:rsid w:val="007D1135"/>
    <w:rsid w:val="007D2FEF"/>
    <w:rsid w:val="007E1597"/>
    <w:rsid w:val="007E3557"/>
    <w:rsid w:val="007F22B1"/>
    <w:rsid w:val="007F2FAC"/>
    <w:rsid w:val="007F6644"/>
    <w:rsid w:val="00801C61"/>
    <w:rsid w:val="00804A19"/>
    <w:rsid w:val="00805BA9"/>
    <w:rsid w:val="00806B71"/>
    <w:rsid w:val="00806F38"/>
    <w:rsid w:val="008113A3"/>
    <w:rsid w:val="00816033"/>
    <w:rsid w:val="00816ACC"/>
    <w:rsid w:val="008231EB"/>
    <w:rsid w:val="0082690D"/>
    <w:rsid w:val="00831D4C"/>
    <w:rsid w:val="00837B09"/>
    <w:rsid w:val="00843CEB"/>
    <w:rsid w:val="008450F5"/>
    <w:rsid w:val="008479E5"/>
    <w:rsid w:val="0085202A"/>
    <w:rsid w:val="00852691"/>
    <w:rsid w:val="00857ED3"/>
    <w:rsid w:val="00861360"/>
    <w:rsid w:val="00861A70"/>
    <w:rsid w:val="008667C6"/>
    <w:rsid w:val="00867107"/>
    <w:rsid w:val="0086794A"/>
    <w:rsid w:val="008710E8"/>
    <w:rsid w:val="008713D7"/>
    <w:rsid w:val="008754F3"/>
    <w:rsid w:val="00894773"/>
    <w:rsid w:val="00895243"/>
    <w:rsid w:val="0089655D"/>
    <w:rsid w:val="008A0A60"/>
    <w:rsid w:val="008A500E"/>
    <w:rsid w:val="008A53F5"/>
    <w:rsid w:val="008A6AD0"/>
    <w:rsid w:val="008B0E9F"/>
    <w:rsid w:val="008B45B4"/>
    <w:rsid w:val="008B6847"/>
    <w:rsid w:val="008C2171"/>
    <w:rsid w:val="008C4823"/>
    <w:rsid w:val="008D09B0"/>
    <w:rsid w:val="008D4DD7"/>
    <w:rsid w:val="008D5A9D"/>
    <w:rsid w:val="008E37CC"/>
    <w:rsid w:val="008E5820"/>
    <w:rsid w:val="008F20C2"/>
    <w:rsid w:val="008F5446"/>
    <w:rsid w:val="008F7C59"/>
    <w:rsid w:val="00903C6E"/>
    <w:rsid w:val="009056A3"/>
    <w:rsid w:val="0091040B"/>
    <w:rsid w:val="009126CF"/>
    <w:rsid w:val="00915167"/>
    <w:rsid w:val="00916FC5"/>
    <w:rsid w:val="00917E91"/>
    <w:rsid w:val="009223CE"/>
    <w:rsid w:val="00927772"/>
    <w:rsid w:val="00927C66"/>
    <w:rsid w:val="00930D77"/>
    <w:rsid w:val="00931BA0"/>
    <w:rsid w:val="00932087"/>
    <w:rsid w:val="00933087"/>
    <w:rsid w:val="0094614F"/>
    <w:rsid w:val="00947AC2"/>
    <w:rsid w:val="00950D9D"/>
    <w:rsid w:val="00951215"/>
    <w:rsid w:val="00951A1A"/>
    <w:rsid w:val="0095384A"/>
    <w:rsid w:val="00965853"/>
    <w:rsid w:val="009659A6"/>
    <w:rsid w:val="0096631D"/>
    <w:rsid w:val="009710C9"/>
    <w:rsid w:val="00981CF4"/>
    <w:rsid w:val="009846DF"/>
    <w:rsid w:val="00991CD1"/>
    <w:rsid w:val="00993EBA"/>
    <w:rsid w:val="00995335"/>
    <w:rsid w:val="009A6FC5"/>
    <w:rsid w:val="009B1F90"/>
    <w:rsid w:val="009B6FB7"/>
    <w:rsid w:val="009C2E79"/>
    <w:rsid w:val="009C50C3"/>
    <w:rsid w:val="009C5936"/>
    <w:rsid w:val="009C7DA7"/>
    <w:rsid w:val="009D0B0E"/>
    <w:rsid w:val="009D2AA3"/>
    <w:rsid w:val="009E06B9"/>
    <w:rsid w:val="009E0B0B"/>
    <w:rsid w:val="009E1104"/>
    <w:rsid w:val="009E11F2"/>
    <w:rsid w:val="009E30DE"/>
    <w:rsid w:val="009E4826"/>
    <w:rsid w:val="009F3541"/>
    <w:rsid w:val="009F4657"/>
    <w:rsid w:val="00A01907"/>
    <w:rsid w:val="00A15AF9"/>
    <w:rsid w:val="00A20D31"/>
    <w:rsid w:val="00A22216"/>
    <w:rsid w:val="00A25107"/>
    <w:rsid w:val="00A3196E"/>
    <w:rsid w:val="00A32AEA"/>
    <w:rsid w:val="00A37F76"/>
    <w:rsid w:val="00A41D0F"/>
    <w:rsid w:val="00A45E36"/>
    <w:rsid w:val="00A46286"/>
    <w:rsid w:val="00A477DE"/>
    <w:rsid w:val="00A56BB3"/>
    <w:rsid w:val="00A65AEF"/>
    <w:rsid w:val="00A70853"/>
    <w:rsid w:val="00A70A88"/>
    <w:rsid w:val="00A74151"/>
    <w:rsid w:val="00A826ED"/>
    <w:rsid w:val="00A8528C"/>
    <w:rsid w:val="00A9381B"/>
    <w:rsid w:val="00AA1816"/>
    <w:rsid w:val="00AB4A0A"/>
    <w:rsid w:val="00AC0213"/>
    <w:rsid w:val="00AD20C8"/>
    <w:rsid w:val="00AD3FA2"/>
    <w:rsid w:val="00AE260C"/>
    <w:rsid w:val="00AE412B"/>
    <w:rsid w:val="00AE651C"/>
    <w:rsid w:val="00AE71D8"/>
    <w:rsid w:val="00AF19F1"/>
    <w:rsid w:val="00AF3BED"/>
    <w:rsid w:val="00AF4656"/>
    <w:rsid w:val="00AF53C7"/>
    <w:rsid w:val="00AF612A"/>
    <w:rsid w:val="00AF649E"/>
    <w:rsid w:val="00AF7017"/>
    <w:rsid w:val="00B06303"/>
    <w:rsid w:val="00B10F71"/>
    <w:rsid w:val="00B11905"/>
    <w:rsid w:val="00B12F61"/>
    <w:rsid w:val="00B14B42"/>
    <w:rsid w:val="00B14B49"/>
    <w:rsid w:val="00B14D7B"/>
    <w:rsid w:val="00B1664F"/>
    <w:rsid w:val="00B172CB"/>
    <w:rsid w:val="00B20398"/>
    <w:rsid w:val="00B21FB6"/>
    <w:rsid w:val="00B24727"/>
    <w:rsid w:val="00B32E24"/>
    <w:rsid w:val="00B409A5"/>
    <w:rsid w:val="00B40DC7"/>
    <w:rsid w:val="00B41AE5"/>
    <w:rsid w:val="00B446FF"/>
    <w:rsid w:val="00B44C77"/>
    <w:rsid w:val="00B463D0"/>
    <w:rsid w:val="00B51FDB"/>
    <w:rsid w:val="00B53B9F"/>
    <w:rsid w:val="00B56619"/>
    <w:rsid w:val="00B619D0"/>
    <w:rsid w:val="00B64E37"/>
    <w:rsid w:val="00B66646"/>
    <w:rsid w:val="00B67A4A"/>
    <w:rsid w:val="00B75B05"/>
    <w:rsid w:val="00B76897"/>
    <w:rsid w:val="00B77EDD"/>
    <w:rsid w:val="00B91AD6"/>
    <w:rsid w:val="00B95912"/>
    <w:rsid w:val="00BA26B9"/>
    <w:rsid w:val="00BA359F"/>
    <w:rsid w:val="00BA4BD9"/>
    <w:rsid w:val="00BA5766"/>
    <w:rsid w:val="00BA6306"/>
    <w:rsid w:val="00BA75F7"/>
    <w:rsid w:val="00BB3912"/>
    <w:rsid w:val="00BB3932"/>
    <w:rsid w:val="00BC5167"/>
    <w:rsid w:val="00BC61FA"/>
    <w:rsid w:val="00BD78ED"/>
    <w:rsid w:val="00BF0C83"/>
    <w:rsid w:val="00BF7DAF"/>
    <w:rsid w:val="00C0148F"/>
    <w:rsid w:val="00C025BA"/>
    <w:rsid w:val="00C069C5"/>
    <w:rsid w:val="00C108B2"/>
    <w:rsid w:val="00C13E80"/>
    <w:rsid w:val="00C1739C"/>
    <w:rsid w:val="00C25ABB"/>
    <w:rsid w:val="00C3332E"/>
    <w:rsid w:val="00C33692"/>
    <w:rsid w:val="00C33AED"/>
    <w:rsid w:val="00C356B5"/>
    <w:rsid w:val="00C42C5B"/>
    <w:rsid w:val="00C45374"/>
    <w:rsid w:val="00C51DF5"/>
    <w:rsid w:val="00C57BA0"/>
    <w:rsid w:val="00C60167"/>
    <w:rsid w:val="00C6041F"/>
    <w:rsid w:val="00C60968"/>
    <w:rsid w:val="00C611A8"/>
    <w:rsid w:val="00C622BA"/>
    <w:rsid w:val="00C641E0"/>
    <w:rsid w:val="00C6465C"/>
    <w:rsid w:val="00C81627"/>
    <w:rsid w:val="00C82A1E"/>
    <w:rsid w:val="00C83D2A"/>
    <w:rsid w:val="00C84766"/>
    <w:rsid w:val="00C8482B"/>
    <w:rsid w:val="00C8771D"/>
    <w:rsid w:val="00C901B2"/>
    <w:rsid w:val="00C9021F"/>
    <w:rsid w:val="00C97252"/>
    <w:rsid w:val="00CA150F"/>
    <w:rsid w:val="00CB0053"/>
    <w:rsid w:val="00CB5774"/>
    <w:rsid w:val="00CC33FB"/>
    <w:rsid w:val="00CC613B"/>
    <w:rsid w:val="00CC6AB4"/>
    <w:rsid w:val="00CC7FB8"/>
    <w:rsid w:val="00CE0A00"/>
    <w:rsid w:val="00CE1584"/>
    <w:rsid w:val="00CE1B0E"/>
    <w:rsid w:val="00CF06B9"/>
    <w:rsid w:val="00CF3ADF"/>
    <w:rsid w:val="00CF4684"/>
    <w:rsid w:val="00CF46B3"/>
    <w:rsid w:val="00CF521D"/>
    <w:rsid w:val="00D02B10"/>
    <w:rsid w:val="00D048ED"/>
    <w:rsid w:val="00D04D2E"/>
    <w:rsid w:val="00D05909"/>
    <w:rsid w:val="00D06573"/>
    <w:rsid w:val="00D06F68"/>
    <w:rsid w:val="00D072A3"/>
    <w:rsid w:val="00D07C81"/>
    <w:rsid w:val="00D142B1"/>
    <w:rsid w:val="00D15D2A"/>
    <w:rsid w:val="00D17667"/>
    <w:rsid w:val="00D217BF"/>
    <w:rsid w:val="00D23256"/>
    <w:rsid w:val="00D23C31"/>
    <w:rsid w:val="00D24A8B"/>
    <w:rsid w:val="00D26A89"/>
    <w:rsid w:val="00D2735D"/>
    <w:rsid w:val="00D3059A"/>
    <w:rsid w:val="00D31A67"/>
    <w:rsid w:val="00D32FDA"/>
    <w:rsid w:val="00D42154"/>
    <w:rsid w:val="00D4623F"/>
    <w:rsid w:val="00D478E3"/>
    <w:rsid w:val="00D720AA"/>
    <w:rsid w:val="00D80490"/>
    <w:rsid w:val="00D8526E"/>
    <w:rsid w:val="00D90F92"/>
    <w:rsid w:val="00D927BD"/>
    <w:rsid w:val="00DA73E1"/>
    <w:rsid w:val="00DB0870"/>
    <w:rsid w:val="00DB546A"/>
    <w:rsid w:val="00DC489D"/>
    <w:rsid w:val="00DC65F1"/>
    <w:rsid w:val="00DC7D37"/>
    <w:rsid w:val="00DD6216"/>
    <w:rsid w:val="00DD6345"/>
    <w:rsid w:val="00DE1D0C"/>
    <w:rsid w:val="00DE7955"/>
    <w:rsid w:val="00DF0D0B"/>
    <w:rsid w:val="00DF2E32"/>
    <w:rsid w:val="00DF3AA7"/>
    <w:rsid w:val="00DF4AAD"/>
    <w:rsid w:val="00DF72B5"/>
    <w:rsid w:val="00DF78B4"/>
    <w:rsid w:val="00E10229"/>
    <w:rsid w:val="00E16BDA"/>
    <w:rsid w:val="00E25264"/>
    <w:rsid w:val="00E30353"/>
    <w:rsid w:val="00E421AE"/>
    <w:rsid w:val="00E4290C"/>
    <w:rsid w:val="00E50BA8"/>
    <w:rsid w:val="00E5246A"/>
    <w:rsid w:val="00E6142B"/>
    <w:rsid w:val="00E61872"/>
    <w:rsid w:val="00E63058"/>
    <w:rsid w:val="00E655DB"/>
    <w:rsid w:val="00E65CF4"/>
    <w:rsid w:val="00E661FB"/>
    <w:rsid w:val="00E66D3D"/>
    <w:rsid w:val="00E70175"/>
    <w:rsid w:val="00E7092A"/>
    <w:rsid w:val="00E73C7E"/>
    <w:rsid w:val="00E74128"/>
    <w:rsid w:val="00E818B7"/>
    <w:rsid w:val="00E84DC1"/>
    <w:rsid w:val="00E87BE1"/>
    <w:rsid w:val="00E92556"/>
    <w:rsid w:val="00E95831"/>
    <w:rsid w:val="00EA2A4B"/>
    <w:rsid w:val="00EB1D83"/>
    <w:rsid w:val="00EB2C76"/>
    <w:rsid w:val="00EB3093"/>
    <w:rsid w:val="00EB6359"/>
    <w:rsid w:val="00EC30D9"/>
    <w:rsid w:val="00EC3DAC"/>
    <w:rsid w:val="00EC4872"/>
    <w:rsid w:val="00EC4B83"/>
    <w:rsid w:val="00ED1DF6"/>
    <w:rsid w:val="00ED2FFC"/>
    <w:rsid w:val="00ED5421"/>
    <w:rsid w:val="00EE21B8"/>
    <w:rsid w:val="00EE2C77"/>
    <w:rsid w:val="00EE5564"/>
    <w:rsid w:val="00EE78C6"/>
    <w:rsid w:val="00F00F1A"/>
    <w:rsid w:val="00F039CE"/>
    <w:rsid w:val="00F061FE"/>
    <w:rsid w:val="00F06328"/>
    <w:rsid w:val="00F100E9"/>
    <w:rsid w:val="00F1146A"/>
    <w:rsid w:val="00F11496"/>
    <w:rsid w:val="00F12F6A"/>
    <w:rsid w:val="00F246DD"/>
    <w:rsid w:val="00F24A02"/>
    <w:rsid w:val="00F27B42"/>
    <w:rsid w:val="00F30095"/>
    <w:rsid w:val="00F3058A"/>
    <w:rsid w:val="00F317D7"/>
    <w:rsid w:val="00F32FA8"/>
    <w:rsid w:val="00F34538"/>
    <w:rsid w:val="00F3505A"/>
    <w:rsid w:val="00F41580"/>
    <w:rsid w:val="00F4470D"/>
    <w:rsid w:val="00F44D50"/>
    <w:rsid w:val="00F451FA"/>
    <w:rsid w:val="00F46B79"/>
    <w:rsid w:val="00F50B4B"/>
    <w:rsid w:val="00F5329D"/>
    <w:rsid w:val="00F53668"/>
    <w:rsid w:val="00F55D23"/>
    <w:rsid w:val="00F56E4E"/>
    <w:rsid w:val="00F65F0D"/>
    <w:rsid w:val="00F6687D"/>
    <w:rsid w:val="00F70BAE"/>
    <w:rsid w:val="00F76A8B"/>
    <w:rsid w:val="00F820D8"/>
    <w:rsid w:val="00F94589"/>
    <w:rsid w:val="00F94CE3"/>
    <w:rsid w:val="00F94CF1"/>
    <w:rsid w:val="00FB0B27"/>
    <w:rsid w:val="00FB2AF1"/>
    <w:rsid w:val="00FB2B53"/>
    <w:rsid w:val="00FB4220"/>
    <w:rsid w:val="00FB54B2"/>
    <w:rsid w:val="00FC35F6"/>
    <w:rsid w:val="00FC7835"/>
    <w:rsid w:val="00FC7F67"/>
    <w:rsid w:val="00FD110C"/>
    <w:rsid w:val="00FD114E"/>
    <w:rsid w:val="00FD440C"/>
    <w:rsid w:val="00FD4594"/>
    <w:rsid w:val="00FD55E5"/>
    <w:rsid w:val="00FD6EF0"/>
    <w:rsid w:val="00FE255A"/>
    <w:rsid w:val="00FE2C70"/>
    <w:rsid w:val="00FF077C"/>
    <w:rsid w:val="00FF0BA8"/>
    <w:rsid w:val="00FF4ACE"/>
    <w:rsid w:val="00FF54B2"/>
    <w:rsid w:val="00FF77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C49C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81B"/>
  </w:style>
  <w:style w:type="paragraph" w:styleId="Heading1">
    <w:name w:val="heading 1"/>
    <w:next w:val="Normal"/>
    <w:link w:val="Heading1Char"/>
    <w:uiPriority w:val="9"/>
    <w:qFormat/>
    <w:rsid w:val="008667C6"/>
    <w:pPr>
      <w:keepNext/>
      <w:pageBreakBefore/>
      <w:pBdr>
        <w:bottom w:val="single" w:sz="4" w:space="1" w:color="5B9BD5" w:themeColor="accent1"/>
      </w:pBdr>
      <w:spacing w:after="200" w:line="280" w:lineRule="atLeast"/>
      <w:outlineLvl w:val="0"/>
    </w:pPr>
    <w:rPr>
      <w:rFonts w:ascii="Century Gothic" w:eastAsiaTheme="minorEastAsia" w:hAnsi="Century Gothic" w:cs="Arial"/>
      <w:bCs/>
      <w:color w:val="ED1C24"/>
      <w:kern w:val="32"/>
      <w:sz w:val="48"/>
      <w:szCs w:val="32"/>
      <w:lang w:eastAsia="en-AU"/>
    </w:rPr>
  </w:style>
  <w:style w:type="paragraph" w:styleId="Heading2">
    <w:name w:val="heading 2"/>
    <w:basedOn w:val="Normal"/>
    <w:next w:val="Normal"/>
    <w:link w:val="Heading2Char"/>
    <w:uiPriority w:val="9"/>
    <w:unhideWhenUsed/>
    <w:qFormat/>
    <w:rsid w:val="009C7D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47B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747B7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7C6"/>
    <w:rPr>
      <w:rFonts w:ascii="Century Gothic" w:eastAsiaTheme="minorEastAsia" w:hAnsi="Century Gothic" w:cs="Arial"/>
      <w:bCs/>
      <w:color w:val="ED1C24"/>
      <w:kern w:val="32"/>
      <w:sz w:val="48"/>
      <w:szCs w:val="32"/>
      <w:lang w:eastAsia="en-AU"/>
    </w:rPr>
  </w:style>
  <w:style w:type="paragraph" w:styleId="ListParagraph">
    <w:name w:val="List Paragraph"/>
    <w:basedOn w:val="Normal"/>
    <w:uiPriority w:val="34"/>
    <w:qFormat/>
    <w:rsid w:val="008667C6"/>
    <w:pPr>
      <w:ind w:left="720"/>
      <w:contextualSpacing/>
    </w:pPr>
  </w:style>
  <w:style w:type="character" w:customStyle="1" w:styleId="Heading2Char">
    <w:name w:val="Heading 2 Char"/>
    <w:basedOn w:val="DefaultParagraphFont"/>
    <w:link w:val="Heading2"/>
    <w:uiPriority w:val="9"/>
    <w:rsid w:val="009C7DA7"/>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A56BB3"/>
    <w:pPr>
      <w:spacing w:after="0" w:line="240" w:lineRule="auto"/>
    </w:pPr>
  </w:style>
  <w:style w:type="paragraph" w:styleId="BalloonText">
    <w:name w:val="Balloon Text"/>
    <w:basedOn w:val="Normal"/>
    <w:link w:val="BalloonTextChar"/>
    <w:uiPriority w:val="99"/>
    <w:semiHidden/>
    <w:unhideWhenUsed/>
    <w:rsid w:val="00AC0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213"/>
    <w:rPr>
      <w:rFonts w:ascii="Tahoma" w:hAnsi="Tahoma" w:cs="Tahoma"/>
      <w:sz w:val="16"/>
      <w:szCs w:val="16"/>
    </w:rPr>
  </w:style>
  <w:style w:type="paragraph" w:styleId="Header">
    <w:name w:val="header"/>
    <w:basedOn w:val="Normal"/>
    <w:link w:val="HeaderChar"/>
    <w:uiPriority w:val="99"/>
    <w:unhideWhenUsed/>
    <w:rsid w:val="00D07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2A3"/>
  </w:style>
  <w:style w:type="paragraph" w:styleId="Footer">
    <w:name w:val="footer"/>
    <w:basedOn w:val="Normal"/>
    <w:link w:val="FooterChar"/>
    <w:uiPriority w:val="99"/>
    <w:unhideWhenUsed/>
    <w:rsid w:val="00D072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2A3"/>
  </w:style>
  <w:style w:type="paragraph" w:styleId="TOCHeading">
    <w:name w:val="TOC Heading"/>
    <w:basedOn w:val="Heading1"/>
    <w:next w:val="Normal"/>
    <w:uiPriority w:val="39"/>
    <w:unhideWhenUsed/>
    <w:qFormat/>
    <w:rsid w:val="009E11F2"/>
    <w:pPr>
      <w:keepLines/>
      <w:pageBreakBefore w:val="0"/>
      <w:pBdr>
        <w:bottom w:val="none" w:sz="0" w:space="0" w:color="auto"/>
      </w:pBdr>
      <w:spacing w:before="240" w:after="0" w:line="259" w:lineRule="auto"/>
      <w:outlineLvl w:val="9"/>
    </w:pPr>
    <w:rPr>
      <w:rFonts w:asciiTheme="majorHAnsi" w:eastAsiaTheme="majorEastAsia" w:hAnsiTheme="majorHAnsi" w:cstheme="majorBidi"/>
      <w:bCs w:val="0"/>
      <w:color w:val="2E74B5" w:themeColor="accent1" w:themeShade="BF"/>
      <w:kern w:val="0"/>
      <w:sz w:val="32"/>
      <w:lang w:val="en-US" w:eastAsia="en-US"/>
    </w:rPr>
  </w:style>
  <w:style w:type="paragraph" w:styleId="TOC1">
    <w:name w:val="toc 1"/>
    <w:basedOn w:val="Normal"/>
    <w:next w:val="Normal"/>
    <w:autoRedefine/>
    <w:uiPriority w:val="39"/>
    <w:unhideWhenUsed/>
    <w:rsid w:val="009E11F2"/>
    <w:pPr>
      <w:spacing w:after="100"/>
    </w:pPr>
  </w:style>
  <w:style w:type="paragraph" w:styleId="TOC2">
    <w:name w:val="toc 2"/>
    <w:basedOn w:val="Normal"/>
    <w:next w:val="Normal"/>
    <w:autoRedefine/>
    <w:uiPriority w:val="39"/>
    <w:unhideWhenUsed/>
    <w:rsid w:val="00702B4D"/>
    <w:pPr>
      <w:tabs>
        <w:tab w:val="right" w:leader="dot" w:pos="9016"/>
      </w:tabs>
      <w:spacing w:after="100"/>
      <w:ind w:left="220"/>
    </w:pPr>
    <w:rPr>
      <w:b/>
      <w:noProof/>
    </w:rPr>
  </w:style>
  <w:style w:type="character" w:styleId="Hyperlink">
    <w:name w:val="Hyperlink"/>
    <w:basedOn w:val="DefaultParagraphFont"/>
    <w:uiPriority w:val="99"/>
    <w:unhideWhenUsed/>
    <w:rsid w:val="009E11F2"/>
    <w:rPr>
      <w:color w:val="0563C1" w:themeColor="hyperlink"/>
      <w:u w:val="single"/>
    </w:rPr>
  </w:style>
  <w:style w:type="character" w:styleId="CommentReference">
    <w:name w:val="annotation reference"/>
    <w:basedOn w:val="DefaultParagraphFont"/>
    <w:uiPriority w:val="99"/>
    <w:semiHidden/>
    <w:unhideWhenUsed/>
    <w:rsid w:val="003D509D"/>
    <w:rPr>
      <w:sz w:val="16"/>
      <w:szCs w:val="16"/>
    </w:rPr>
  </w:style>
  <w:style w:type="paragraph" w:styleId="CommentText">
    <w:name w:val="annotation text"/>
    <w:basedOn w:val="Normal"/>
    <w:link w:val="CommentTextChar"/>
    <w:uiPriority w:val="99"/>
    <w:semiHidden/>
    <w:unhideWhenUsed/>
    <w:rsid w:val="003D509D"/>
    <w:pPr>
      <w:spacing w:line="240" w:lineRule="auto"/>
    </w:pPr>
    <w:rPr>
      <w:sz w:val="20"/>
      <w:szCs w:val="20"/>
    </w:rPr>
  </w:style>
  <w:style w:type="character" w:customStyle="1" w:styleId="CommentTextChar">
    <w:name w:val="Comment Text Char"/>
    <w:basedOn w:val="DefaultParagraphFont"/>
    <w:link w:val="CommentText"/>
    <w:uiPriority w:val="99"/>
    <w:semiHidden/>
    <w:rsid w:val="003D509D"/>
    <w:rPr>
      <w:sz w:val="20"/>
      <w:szCs w:val="20"/>
    </w:rPr>
  </w:style>
  <w:style w:type="paragraph" w:styleId="CommentSubject">
    <w:name w:val="annotation subject"/>
    <w:basedOn w:val="CommentText"/>
    <w:next w:val="CommentText"/>
    <w:link w:val="CommentSubjectChar"/>
    <w:uiPriority w:val="99"/>
    <w:semiHidden/>
    <w:unhideWhenUsed/>
    <w:rsid w:val="003D509D"/>
    <w:rPr>
      <w:b/>
      <w:bCs/>
    </w:rPr>
  </w:style>
  <w:style w:type="character" w:customStyle="1" w:styleId="CommentSubjectChar">
    <w:name w:val="Comment Subject Char"/>
    <w:basedOn w:val="CommentTextChar"/>
    <w:link w:val="CommentSubject"/>
    <w:uiPriority w:val="99"/>
    <w:semiHidden/>
    <w:rsid w:val="003D509D"/>
    <w:rPr>
      <w:b/>
      <w:bCs/>
      <w:sz w:val="20"/>
      <w:szCs w:val="20"/>
    </w:rPr>
  </w:style>
  <w:style w:type="table" w:styleId="TableGrid">
    <w:name w:val="Table Grid"/>
    <w:basedOn w:val="TableNormal"/>
    <w:uiPriority w:val="39"/>
    <w:rsid w:val="00A01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2325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D23256"/>
  </w:style>
  <w:style w:type="character" w:styleId="HTMLCite">
    <w:name w:val="HTML Cite"/>
    <w:basedOn w:val="DefaultParagraphFont"/>
    <w:uiPriority w:val="99"/>
    <w:semiHidden/>
    <w:unhideWhenUsed/>
    <w:rsid w:val="00D23256"/>
    <w:rPr>
      <w:i/>
      <w:iCs/>
    </w:rPr>
  </w:style>
  <w:style w:type="paragraph" w:styleId="EndnoteText">
    <w:name w:val="endnote text"/>
    <w:basedOn w:val="Normal"/>
    <w:link w:val="EndnoteTextChar"/>
    <w:uiPriority w:val="99"/>
    <w:semiHidden/>
    <w:unhideWhenUsed/>
    <w:rsid w:val="004B164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B1640"/>
    <w:rPr>
      <w:sz w:val="20"/>
      <w:szCs w:val="20"/>
    </w:rPr>
  </w:style>
  <w:style w:type="character" w:styleId="EndnoteReference">
    <w:name w:val="endnote reference"/>
    <w:basedOn w:val="DefaultParagraphFont"/>
    <w:uiPriority w:val="99"/>
    <w:semiHidden/>
    <w:unhideWhenUsed/>
    <w:rsid w:val="004B1640"/>
    <w:rPr>
      <w:vertAlign w:val="superscript"/>
    </w:rPr>
  </w:style>
  <w:style w:type="paragraph" w:styleId="Bibliography">
    <w:name w:val="Bibliography"/>
    <w:basedOn w:val="Normal"/>
    <w:next w:val="Normal"/>
    <w:uiPriority w:val="37"/>
    <w:unhideWhenUsed/>
    <w:rsid w:val="00995335"/>
  </w:style>
  <w:style w:type="character" w:customStyle="1" w:styleId="Heading3Char">
    <w:name w:val="Heading 3 Char"/>
    <w:basedOn w:val="DefaultParagraphFont"/>
    <w:link w:val="Heading3"/>
    <w:uiPriority w:val="9"/>
    <w:rsid w:val="00747B77"/>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747B77"/>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747B77"/>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381B"/>
  </w:style>
  <w:style w:type="paragraph" w:styleId="Heading1">
    <w:name w:val="heading 1"/>
    <w:next w:val="Normal"/>
    <w:link w:val="Heading1Char"/>
    <w:uiPriority w:val="9"/>
    <w:qFormat/>
    <w:rsid w:val="008667C6"/>
    <w:pPr>
      <w:keepNext/>
      <w:pageBreakBefore/>
      <w:pBdr>
        <w:bottom w:val="single" w:sz="4" w:space="1" w:color="5B9BD5" w:themeColor="accent1"/>
      </w:pBdr>
      <w:spacing w:after="200" w:line="280" w:lineRule="atLeast"/>
      <w:outlineLvl w:val="0"/>
    </w:pPr>
    <w:rPr>
      <w:rFonts w:ascii="Century Gothic" w:eastAsiaTheme="minorEastAsia" w:hAnsi="Century Gothic" w:cs="Arial"/>
      <w:bCs/>
      <w:color w:val="ED1C24"/>
      <w:kern w:val="32"/>
      <w:sz w:val="48"/>
      <w:szCs w:val="32"/>
      <w:lang w:eastAsia="en-AU"/>
    </w:rPr>
  </w:style>
  <w:style w:type="paragraph" w:styleId="Heading2">
    <w:name w:val="heading 2"/>
    <w:basedOn w:val="Normal"/>
    <w:next w:val="Normal"/>
    <w:link w:val="Heading2Char"/>
    <w:uiPriority w:val="9"/>
    <w:unhideWhenUsed/>
    <w:qFormat/>
    <w:rsid w:val="009C7D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47B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747B7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7C6"/>
    <w:rPr>
      <w:rFonts w:ascii="Century Gothic" w:eastAsiaTheme="minorEastAsia" w:hAnsi="Century Gothic" w:cs="Arial"/>
      <w:bCs/>
      <w:color w:val="ED1C24"/>
      <w:kern w:val="32"/>
      <w:sz w:val="48"/>
      <w:szCs w:val="32"/>
      <w:lang w:eastAsia="en-AU"/>
    </w:rPr>
  </w:style>
  <w:style w:type="paragraph" w:styleId="ListParagraph">
    <w:name w:val="List Paragraph"/>
    <w:basedOn w:val="Normal"/>
    <w:uiPriority w:val="34"/>
    <w:qFormat/>
    <w:rsid w:val="008667C6"/>
    <w:pPr>
      <w:ind w:left="720"/>
      <w:contextualSpacing/>
    </w:pPr>
  </w:style>
  <w:style w:type="character" w:customStyle="1" w:styleId="Heading2Char">
    <w:name w:val="Heading 2 Char"/>
    <w:basedOn w:val="DefaultParagraphFont"/>
    <w:link w:val="Heading2"/>
    <w:uiPriority w:val="9"/>
    <w:rsid w:val="009C7DA7"/>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A56BB3"/>
    <w:pPr>
      <w:spacing w:after="0" w:line="240" w:lineRule="auto"/>
    </w:pPr>
  </w:style>
  <w:style w:type="paragraph" w:styleId="BalloonText">
    <w:name w:val="Balloon Text"/>
    <w:basedOn w:val="Normal"/>
    <w:link w:val="BalloonTextChar"/>
    <w:uiPriority w:val="99"/>
    <w:semiHidden/>
    <w:unhideWhenUsed/>
    <w:rsid w:val="00AC0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213"/>
    <w:rPr>
      <w:rFonts w:ascii="Tahoma" w:hAnsi="Tahoma" w:cs="Tahoma"/>
      <w:sz w:val="16"/>
      <w:szCs w:val="16"/>
    </w:rPr>
  </w:style>
  <w:style w:type="paragraph" w:styleId="Header">
    <w:name w:val="header"/>
    <w:basedOn w:val="Normal"/>
    <w:link w:val="HeaderChar"/>
    <w:uiPriority w:val="99"/>
    <w:unhideWhenUsed/>
    <w:rsid w:val="00D072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2A3"/>
  </w:style>
  <w:style w:type="paragraph" w:styleId="Footer">
    <w:name w:val="footer"/>
    <w:basedOn w:val="Normal"/>
    <w:link w:val="FooterChar"/>
    <w:uiPriority w:val="99"/>
    <w:unhideWhenUsed/>
    <w:rsid w:val="00D072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2A3"/>
  </w:style>
  <w:style w:type="paragraph" w:styleId="TOCHeading">
    <w:name w:val="TOC Heading"/>
    <w:basedOn w:val="Heading1"/>
    <w:next w:val="Normal"/>
    <w:uiPriority w:val="39"/>
    <w:unhideWhenUsed/>
    <w:qFormat/>
    <w:rsid w:val="009E11F2"/>
    <w:pPr>
      <w:keepLines/>
      <w:pageBreakBefore w:val="0"/>
      <w:pBdr>
        <w:bottom w:val="none" w:sz="0" w:space="0" w:color="auto"/>
      </w:pBdr>
      <w:spacing w:before="240" w:after="0" w:line="259" w:lineRule="auto"/>
      <w:outlineLvl w:val="9"/>
    </w:pPr>
    <w:rPr>
      <w:rFonts w:asciiTheme="majorHAnsi" w:eastAsiaTheme="majorEastAsia" w:hAnsiTheme="majorHAnsi" w:cstheme="majorBidi"/>
      <w:bCs w:val="0"/>
      <w:color w:val="2E74B5" w:themeColor="accent1" w:themeShade="BF"/>
      <w:kern w:val="0"/>
      <w:sz w:val="32"/>
      <w:lang w:val="en-US" w:eastAsia="en-US"/>
    </w:rPr>
  </w:style>
  <w:style w:type="paragraph" w:styleId="TOC1">
    <w:name w:val="toc 1"/>
    <w:basedOn w:val="Normal"/>
    <w:next w:val="Normal"/>
    <w:autoRedefine/>
    <w:uiPriority w:val="39"/>
    <w:unhideWhenUsed/>
    <w:rsid w:val="009E11F2"/>
    <w:pPr>
      <w:spacing w:after="100"/>
    </w:pPr>
  </w:style>
  <w:style w:type="paragraph" w:styleId="TOC2">
    <w:name w:val="toc 2"/>
    <w:basedOn w:val="Normal"/>
    <w:next w:val="Normal"/>
    <w:autoRedefine/>
    <w:uiPriority w:val="39"/>
    <w:unhideWhenUsed/>
    <w:rsid w:val="00702B4D"/>
    <w:pPr>
      <w:tabs>
        <w:tab w:val="right" w:leader="dot" w:pos="9016"/>
      </w:tabs>
      <w:spacing w:after="100"/>
      <w:ind w:left="220"/>
    </w:pPr>
    <w:rPr>
      <w:b/>
      <w:noProof/>
    </w:rPr>
  </w:style>
  <w:style w:type="character" w:styleId="Hyperlink">
    <w:name w:val="Hyperlink"/>
    <w:basedOn w:val="DefaultParagraphFont"/>
    <w:uiPriority w:val="99"/>
    <w:unhideWhenUsed/>
    <w:rsid w:val="009E11F2"/>
    <w:rPr>
      <w:color w:val="0563C1" w:themeColor="hyperlink"/>
      <w:u w:val="single"/>
    </w:rPr>
  </w:style>
  <w:style w:type="character" w:styleId="CommentReference">
    <w:name w:val="annotation reference"/>
    <w:basedOn w:val="DefaultParagraphFont"/>
    <w:uiPriority w:val="99"/>
    <w:semiHidden/>
    <w:unhideWhenUsed/>
    <w:rsid w:val="003D509D"/>
    <w:rPr>
      <w:sz w:val="16"/>
      <w:szCs w:val="16"/>
    </w:rPr>
  </w:style>
  <w:style w:type="paragraph" w:styleId="CommentText">
    <w:name w:val="annotation text"/>
    <w:basedOn w:val="Normal"/>
    <w:link w:val="CommentTextChar"/>
    <w:uiPriority w:val="99"/>
    <w:semiHidden/>
    <w:unhideWhenUsed/>
    <w:rsid w:val="003D509D"/>
    <w:pPr>
      <w:spacing w:line="240" w:lineRule="auto"/>
    </w:pPr>
    <w:rPr>
      <w:sz w:val="20"/>
      <w:szCs w:val="20"/>
    </w:rPr>
  </w:style>
  <w:style w:type="character" w:customStyle="1" w:styleId="CommentTextChar">
    <w:name w:val="Comment Text Char"/>
    <w:basedOn w:val="DefaultParagraphFont"/>
    <w:link w:val="CommentText"/>
    <w:uiPriority w:val="99"/>
    <w:semiHidden/>
    <w:rsid w:val="003D509D"/>
    <w:rPr>
      <w:sz w:val="20"/>
      <w:szCs w:val="20"/>
    </w:rPr>
  </w:style>
  <w:style w:type="paragraph" w:styleId="CommentSubject">
    <w:name w:val="annotation subject"/>
    <w:basedOn w:val="CommentText"/>
    <w:next w:val="CommentText"/>
    <w:link w:val="CommentSubjectChar"/>
    <w:uiPriority w:val="99"/>
    <w:semiHidden/>
    <w:unhideWhenUsed/>
    <w:rsid w:val="003D509D"/>
    <w:rPr>
      <w:b/>
      <w:bCs/>
    </w:rPr>
  </w:style>
  <w:style w:type="character" w:customStyle="1" w:styleId="CommentSubjectChar">
    <w:name w:val="Comment Subject Char"/>
    <w:basedOn w:val="CommentTextChar"/>
    <w:link w:val="CommentSubject"/>
    <w:uiPriority w:val="99"/>
    <w:semiHidden/>
    <w:rsid w:val="003D509D"/>
    <w:rPr>
      <w:b/>
      <w:bCs/>
      <w:sz w:val="20"/>
      <w:szCs w:val="20"/>
    </w:rPr>
  </w:style>
  <w:style w:type="table" w:styleId="TableGrid">
    <w:name w:val="Table Grid"/>
    <w:basedOn w:val="TableNormal"/>
    <w:uiPriority w:val="39"/>
    <w:rsid w:val="00A01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2325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D23256"/>
  </w:style>
  <w:style w:type="character" w:styleId="HTMLCite">
    <w:name w:val="HTML Cite"/>
    <w:basedOn w:val="DefaultParagraphFont"/>
    <w:uiPriority w:val="99"/>
    <w:semiHidden/>
    <w:unhideWhenUsed/>
    <w:rsid w:val="00D23256"/>
    <w:rPr>
      <w:i/>
      <w:iCs/>
    </w:rPr>
  </w:style>
  <w:style w:type="paragraph" w:styleId="EndnoteText">
    <w:name w:val="endnote text"/>
    <w:basedOn w:val="Normal"/>
    <w:link w:val="EndnoteTextChar"/>
    <w:uiPriority w:val="99"/>
    <w:semiHidden/>
    <w:unhideWhenUsed/>
    <w:rsid w:val="004B164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B1640"/>
    <w:rPr>
      <w:sz w:val="20"/>
      <w:szCs w:val="20"/>
    </w:rPr>
  </w:style>
  <w:style w:type="character" w:styleId="EndnoteReference">
    <w:name w:val="endnote reference"/>
    <w:basedOn w:val="DefaultParagraphFont"/>
    <w:uiPriority w:val="99"/>
    <w:semiHidden/>
    <w:unhideWhenUsed/>
    <w:rsid w:val="004B1640"/>
    <w:rPr>
      <w:vertAlign w:val="superscript"/>
    </w:rPr>
  </w:style>
  <w:style w:type="paragraph" w:styleId="Bibliography">
    <w:name w:val="Bibliography"/>
    <w:basedOn w:val="Normal"/>
    <w:next w:val="Normal"/>
    <w:uiPriority w:val="37"/>
    <w:unhideWhenUsed/>
    <w:rsid w:val="00995335"/>
  </w:style>
  <w:style w:type="character" w:customStyle="1" w:styleId="Heading3Char">
    <w:name w:val="Heading 3 Char"/>
    <w:basedOn w:val="DefaultParagraphFont"/>
    <w:link w:val="Heading3"/>
    <w:uiPriority w:val="9"/>
    <w:rsid w:val="00747B77"/>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747B77"/>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747B7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774017">
      <w:bodyDiv w:val="1"/>
      <w:marLeft w:val="0"/>
      <w:marRight w:val="0"/>
      <w:marTop w:val="0"/>
      <w:marBottom w:val="0"/>
      <w:divBdr>
        <w:top w:val="none" w:sz="0" w:space="0" w:color="auto"/>
        <w:left w:val="none" w:sz="0" w:space="0" w:color="auto"/>
        <w:bottom w:val="none" w:sz="0" w:space="0" w:color="auto"/>
        <w:right w:val="none" w:sz="0" w:space="0" w:color="auto"/>
      </w:divBdr>
    </w:div>
    <w:div w:id="1002898540">
      <w:bodyDiv w:val="1"/>
      <w:marLeft w:val="0"/>
      <w:marRight w:val="0"/>
      <w:marTop w:val="0"/>
      <w:marBottom w:val="0"/>
      <w:divBdr>
        <w:top w:val="none" w:sz="0" w:space="0" w:color="auto"/>
        <w:left w:val="none" w:sz="0" w:space="0" w:color="auto"/>
        <w:bottom w:val="none" w:sz="0" w:space="0" w:color="auto"/>
        <w:right w:val="none" w:sz="0" w:space="0" w:color="auto"/>
      </w:divBdr>
    </w:div>
    <w:div w:id="1455783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header" Target="head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Aus15</b:Tag>
    <b:SourceType>Report</b:SourceType>
    <b:Guid>{2759CD99-2A8F-45A0-B531-B2CA3AF7BA28}</b:Guid>
    <b:Title>2015 Submission to the RBA on card payment regulation</b:Title>
    <b:Year>2015</b:Year>
    <b:City>Sydney</b:City>
    <b:Author>
      <b:Author>
        <b:Corporate>Australian Federation of Travel Agents</b:Corporate>
      </b:Author>
    </b:Author>
    <b:RefOrder>1</b:RefOrder>
  </b:Source>
</b:Sources>
</file>

<file path=customXml/itemProps1.xml><?xml version="1.0" encoding="utf-8"?>
<ds:datastoreItem xmlns:ds="http://schemas.openxmlformats.org/officeDocument/2006/customXml" ds:itemID="{89CCD3D0-0B8B-49FA-8203-E5E2A8AB8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10</Pages>
  <Words>3858</Words>
  <Characters>21995</Characters>
  <Application>Microsoft Office Word</Application>
  <DocSecurity>0</DocSecurity>
  <Lines>183</Lines>
  <Paragraphs>51</Paragraphs>
  <ScaleCrop>false</ScaleCrop>
  <Company/>
  <LinksUpToDate>false</LinksUpToDate>
  <CharactersWithSpaces>25802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2016-02-08T02:48:00Z</dcterms:created>
  <dcterms:modified xsi:type="dcterms:W3CDTF">2016-02-08T02:48:00Z</dcterms:modified>
</cp:coreProperties>
</file>